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432" w:rsidRDefault="002E3432" w:rsidP="00517D4F">
      <w:pPr>
        <w:spacing w:before="120" w:after="120" w:line="240" w:lineRule="auto"/>
        <w:jc w:val="center"/>
        <w:rPr>
          <w:b/>
          <w:sz w:val="72"/>
          <w:szCs w:val="72"/>
          <w:lang w:val="pl-PL"/>
        </w:rPr>
      </w:pPr>
      <w:bookmarkStart w:id="0" w:name="_GoBack"/>
      <w:bookmarkEnd w:id="0"/>
    </w:p>
    <w:p w:rsidR="001C119F" w:rsidRPr="00675799" w:rsidRDefault="00A1130D" w:rsidP="00517D4F">
      <w:pPr>
        <w:spacing w:before="120" w:after="120" w:line="240" w:lineRule="auto"/>
        <w:jc w:val="center"/>
        <w:rPr>
          <w:b/>
          <w:sz w:val="72"/>
          <w:szCs w:val="72"/>
          <w:lang w:val="pl-PL"/>
        </w:rPr>
      </w:pPr>
      <w:r>
        <w:rPr>
          <w:b/>
          <w:sz w:val="72"/>
          <w:szCs w:val="72"/>
          <w:lang w:val="pl-PL"/>
        </w:rPr>
        <w:t>POSLOVNI</w:t>
      </w:r>
      <w:r w:rsidR="001C119F" w:rsidRPr="00675799">
        <w:rPr>
          <w:b/>
          <w:sz w:val="72"/>
          <w:szCs w:val="72"/>
          <w:lang w:val="pl-PL"/>
        </w:rPr>
        <w:t xml:space="preserve"> PLAN</w:t>
      </w:r>
    </w:p>
    <w:p w:rsidR="001C119F" w:rsidRPr="00675799" w:rsidRDefault="001C119F" w:rsidP="00517D4F">
      <w:pPr>
        <w:spacing w:before="120" w:after="120" w:line="240" w:lineRule="auto"/>
        <w:jc w:val="center"/>
        <w:rPr>
          <w:b/>
          <w:sz w:val="24"/>
          <w:lang w:val="pl-PL"/>
        </w:rPr>
      </w:pPr>
      <w:r w:rsidRPr="00675799">
        <w:rPr>
          <w:b/>
          <w:sz w:val="24"/>
          <w:lang w:val="pl-PL"/>
        </w:rPr>
        <w:t>ZA SAMOZAPOŠLJAVANJE</w:t>
      </w:r>
    </w:p>
    <w:tbl>
      <w:tblPr>
        <w:tblW w:w="918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0"/>
        <w:gridCol w:w="6280"/>
      </w:tblGrid>
      <w:tr w:rsidR="001C119F" w:rsidRPr="002E3432" w:rsidTr="009C4256">
        <w:tc>
          <w:tcPr>
            <w:tcW w:w="918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:rsidR="001C119F" w:rsidRPr="001C119F" w:rsidRDefault="001C119F" w:rsidP="001C119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Latn-CS"/>
              </w:rPr>
              <w:t xml:space="preserve">PODACI O PODNOSIOCU </w:t>
            </w:r>
            <w:r w:rsidR="00A1130D">
              <w:rPr>
                <w:b/>
                <w:sz w:val="28"/>
                <w:szCs w:val="28"/>
                <w:lang w:val="sr-Latn-CS"/>
              </w:rPr>
              <w:t>POSLOVNOG</w:t>
            </w:r>
            <w:r w:rsidR="00517D4F">
              <w:rPr>
                <w:b/>
                <w:sz w:val="28"/>
                <w:szCs w:val="28"/>
                <w:lang w:val="sr-Latn-CS"/>
              </w:rPr>
              <w:t>PLANA</w:t>
            </w:r>
          </w:p>
        </w:tc>
      </w:tr>
      <w:tr w:rsidR="001C119F" w:rsidRPr="00A30EF4" w:rsidTr="009C4256">
        <w:trPr>
          <w:trHeight w:val="429"/>
        </w:trPr>
        <w:tc>
          <w:tcPr>
            <w:tcW w:w="2900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  <w:lang w:val="sr-Latn-CS"/>
              </w:rPr>
            </w:pPr>
            <w:r w:rsidRPr="001C119F">
              <w:rPr>
                <w:b/>
                <w:lang w:val="sr-Latn-CS"/>
              </w:rPr>
              <w:t xml:space="preserve">IME I PREZIME: </w:t>
            </w:r>
          </w:p>
        </w:tc>
        <w:tc>
          <w:tcPr>
            <w:tcW w:w="6280" w:type="dxa"/>
            <w:tcBorders>
              <w:top w:val="double" w:sz="4" w:space="0" w:color="auto"/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D73AA8" w:rsidP="00D73AA8">
            <w:pPr>
              <w:spacing w:before="60" w:after="6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NAZIV POSLOVNE IDEJE: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D73AA8" w:rsidRPr="002E3432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D73AA8" w:rsidRPr="001C119F" w:rsidRDefault="00D73AA8" w:rsidP="00D73AA8">
            <w:pPr>
              <w:spacing w:before="60" w:after="60" w:line="240" w:lineRule="auto"/>
              <w:rPr>
                <w:b/>
                <w:lang w:val="sr-Latn-CS"/>
              </w:rPr>
            </w:pPr>
            <w:r w:rsidRPr="001C119F">
              <w:rPr>
                <w:b/>
                <w:lang w:val="sr-Latn-CS"/>
              </w:rPr>
              <w:t xml:space="preserve">BROJ </w:t>
            </w:r>
            <w:r w:rsidR="00A1130D">
              <w:rPr>
                <w:b/>
                <w:lang w:val="sr-Latn-CS"/>
              </w:rPr>
              <w:t>O</w:t>
            </w:r>
            <w:r w:rsidRPr="001C119F">
              <w:rPr>
                <w:b/>
                <w:lang w:val="sr-Latn-CS"/>
              </w:rPr>
              <w:t>PG</w:t>
            </w:r>
            <w:r w:rsidR="00A1130D">
              <w:rPr>
                <w:b/>
                <w:lang w:val="sr-Latn-CS"/>
              </w:rPr>
              <w:t>, OBRTA, DOO</w:t>
            </w:r>
            <w:r w:rsidR="00EA1DEB">
              <w:rPr>
                <w:b/>
                <w:lang w:val="sr-Latn-CS"/>
              </w:rPr>
              <w:t xml:space="preserve"> (ako je prim</w:t>
            </w:r>
            <w:r w:rsidR="00467973">
              <w:rPr>
                <w:b/>
                <w:lang w:val="sr-Latn-CS"/>
              </w:rPr>
              <w:t>j</w:t>
            </w:r>
            <w:r w:rsidR="00EA1DEB">
              <w:rPr>
                <w:b/>
                <w:lang w:val="sr-Latn-CS"/>
              </w:rPr>
              <w:t>enjivo)</w:t>
            </w:r>
            <w:r>
              <w:rPr>
                <w:b/>
                <w:lang w:val="sr-Latn-CS"/>
              </w:rPr>
              <w:t>: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:rsidR="00D73AA8" w:rsidRPr="00A30EF4" w:rsidRDefault="00D73AA8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  <w:lang/>
              </w:rPr>
            </w:pPr>
            <w:r w:rsidRPr="001C119F">
              <w:rPr>
                <w:b/>
                <w:lang/>
              </w:rPr>
              <w:t xml:space="preserve">ADRESA: 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9C4256">
        <w:tc>
          <w:tcPr>
            <w:tcW w:w="2900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  <w:lang/>
              </w:rPr>
            </w:pPr>
            <w:r w:rsidRPr="001C119F">
              <w:rPr>
                <w:b/>
                <w:lang/>
              </w:rPr>
              <w:t>MOBILNI/FIKSNI TELEFON:</w:t>
            </w:r>
          </w:p>
        </w:tc>
        <w:tc>
          <w:tcPr>
            <w:tcW w:w="6280" w:type="dxa"/>
            <w:tcBorders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1C119F" w:rsidRPr="00A30EF4" w:rsidTr="009C4256">
        <w:tc>
          <w:tcPr>
            <w:tcW w:w="2900" w:type="dxa"/>
            <w:tcBorders>
              <w:left w:val="thinThickSmallGap" w:sz="2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C119F" w:rsidRPr="001C119F" w:rsidRDefault="001C119F" w:rsidP="00D73AA8">
            <w:pPr>
              <w:spacing w:before="60" w:after="60" w:line="240" w:lineRule="auto"/>
              <w:rPr>
                <w:b/>
              </w:rPr>
            </w:pPr>
            <w:r w:rsidRPr="001C119F">
              <w:rPr>
                <w:b/>
              </w:rPr>
              <w:t>E-mail:</w:t>
            </w:r>
          </w:p>
        </w:tc>
        <w:tc>
          <w:tcPr>
            <w:tcW w:w="6280" w:type="dxa"/>
            <w:tcBorders>
              <w:bottom w:val="single" w:sz="4" w:space="0" w:color="auto"/>
              <w:right w:val="thickThinSmallGap" w:sz="24" w:space="0" w:color="auto"/>
            </w:tcBorders>
          </w:tcPr>
          <w:p w:rsidR="001C119F" w:rsidRPr="00A30EF4" w:rsidRDefault="001C119F" w:rsidP="0021164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517D4F" w:rsidRPr="00824DF3" w:rsidTr="009C4256">
        <w:tc>
          <w:tcPr>
            <w:tcW w:w="9180" w:type="dxa"/>
            <w:gridSpan w:val="2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517D4F" w:rsidRPr="00517D4F" w:rsidRDefault="00A1130D" w:rsidP="00D73AA8">
            <w:pPr>
              <w:spacing w:after="0" w:line="240" w:lineRule="auto"/>
              <w:rPr>
                <w:rFonts w:cstheme="minorHAnsi"/>
                <w:b/>
                <w:lang w:val="sr-Latn-CS"/>
              </w:rPr>
            </w:pPr>
            <w:r>
              <w:rPr>
                <w:rFonts w:cstheme="minorHAnsi"/>
                <w:b/>
                <w:lang w:val="sr-Latn-CS"/>
              </w:rPr>
              <w:t>KRATAK OPIS POSLOVNE IDEJE</w:t>
            </w:r>
            <w:r w:rsidRPr="00D73AA8">
              <w:rPr>
                <w:rFonts w:cstheme="minorHAnsi"/>
                <w:b/>
                <w:lang w:val="sr-Latn-CS"/>
              </w:rPr>
              <w:t>?</w:t>
            </w:r>
            <w:r w:rsidRPr="00675799">
              <w:rPr>
                <w:rFonts w:ascii="Calibri" w:hAnsi="Calibri" w:cs="Calibri"/>
                <w:iCs/>
                <w:color w:val="000000"/>
                <w:lang w:val="sr-Latn-CS"/>
              </w:rPr>
              <w:t>(</w:t>
            </w:r>
            <w:r w:rsidRPr="009C4256">
              <w:rPr>
                <w:rFonts w:ascii="Calibri" w:hAnsi="Calibri" w:cs="Calibri"/>
                <w:iCs/>
                <w:color w:val="000000"/>
              </w:rPr>
              <w:t>Datijasanpregledciljeva</w:t>
            </w:r>
            <w:r>
              <w:rPr>
                <w:rFonts w:ascii="Calibri" w:hAnsi="Calibri" w:cs="Calibri"/>
                <w:iCs/>
                <w:color w:val="000000"/>
                <w:lang w:val="sr-Latn-CS"/>
              </w:rPr>
              <w:t>i</w:t>
            </w:r>
            <w:r w:rsidRPr="009C4256">
              <w:rPr>
                <w:rFonts w:ascii="Calibri" w:hAnsi="Calibri" w:cs="Calibri"/>
                <w:iCs/>
                <w:color w:val="000000"/>
              </w:rPr>
              <w:t>aktivnost</w:t>
            </w:r>
            <w:r>
              <w:rPr>
                <w:rFonts w:ascii="Calibri" w:hAnsi="Calibri" w:cs="Calibri"/>
                <w:iCs/>
                <w:color w:val="000000"/>
              </w:rPr>
              <w:t>i</w:t>
            </w:r>
            <w:r w:rsidRPr="009C4256">
              <w:rPr>
                <w:rFonts w:ascii="Calibri" w:hAnsi="Calibri" w:cs="Calibri"/>
                <w:iCs/>
                <w:color w:val="000000"/>
              </w:rPr>
              <w:t>koje</w:t>
            </w:r>
            <w:r w:rsidRPr="00675799">
              <w:rPr>
                <w:rFonts w:ascii="Calibri" w:hAnsi="Calibri" w:cs="Calibri"/>
                <w:iCs/>
                <w:color w:val="000000"/>
                <w:lang w:val="sr-Latn-CS"/>
              </w:rPr>
              <w:t xml:space="preserve"> ć</w:t>
            </w:r>
            <w:r w:rsidRPr="009C4256">
              <w:rPr>
                <w:rFonts w:ascii="Calibri" w:hAnsi="Calibri" w:cs="Calibri"/>
                <w:iCs/>
                <w:color w:val="000000"/>
              </w:rPr>
              <w:t>ezarezultatdatiostvar</w:t>
            </w:r>
            <w:r>
              <w:rPr>
                <w:rFonts w:ascii="Calibri" w:hAnsi="Calibri" w:cs="Calibri"/>
                <w:iCs/>
                <w:color w:val="000000"/>
              </w:rPr>
              <w:t>i</w:t>
            </w:r>
            <w:r w:rsidRPr="009C4256">
              <w:rPr>
                <w:rFonts w:ascii="Calibri" w:hAnsi="Calibri" w:cs="Calibri"/>
                <w:iCs/>
                <w:color w:val="000000"/>
              </w:rPr>
              <w:t>vosttihciljevaipotencijalzaotvaranjeradnihm</w:t>
            </w:r>
            <w:r w:rsidR="00B9535C">
              <w:rPr>
                <w:rFonts w:ascii="Calibri" w:hAnsi="Calibri" w:cs="Calibri"/>
                <w:iCs/>
                <w:color w:val="000000"/>
              </w:rPr>
              <w:t>j</w:t>
            </w:r>
            <w:r w:rsidRPr="009C4256">
              <w:rPr>
                <w:rFonts w:ascii="Calibri" w:hAnsi="Calibri" w:cs="Calibri"/>
                <w:iCs/>
                <w:color w:val="000000"/>
              </w:rPr>
              <w:t>estai</w:t>
            </w:r>
            <w:r>
              <w:rPr>
                <w:rFonts w:ascii="Calibri" w:hAnsi="Calibri" w:cs="Calibri"/>
                <w:iCs/>
                <w:color w:val="000000"/>
              </w:rPr>
              <w:t>li</w:t>
            </w:r>
            <w:r w:rsidRPr="009C4256">
              <w:rPr>
                <w:rFonts w:ascii="Calibri" w:hAnsi="Calibri" w:cs="Calibri"/>
                <w:iCs/>
                <w:color w:val="000000"/>
              </w:rPr>
              <w:t>generisanjeprihoda</w:t>
            </w:r>
            <w:r w:rsidRPr="00675799">
              <w:rPr>
                <w:rFonts w:ascii="Calibri" w:hAnsi="Calibri" w:cs="Calibri"/>
                <w:iCs/>
                <w:color w:val="000000"/>
                <w:lang w:val="sr-Latn-CS"/>
              </w:rPr>
              <w:t>)</w:t>
            </w:r>
          </w:p>
        </w:tc>
      </w:tr>
      <w:tr w:rsidR="00517D4F" w:rsidRPr="00824DF3" w:rsidTr="00A1130D">
        <w:trPr>
          <w:trHeight w:val="5067"/>
        </w:trPr>
        <w:tc>
          <w:tcPr>
            <w:tcW w:w="918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517D4F" w:rsidRDefault="00517D4F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A1130D" w:rsidRPr="00A30EF4" w:rsidRDefault="00A1130D" w:rsidP="001F5813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p w:rsidR="009D40A4" w:rsidRDefault="009D40A4">
      <w:pPr>
        <w:rPr>
          <w:lang w:val="sr-Latn-CS"/>
        </w:rPr>
      </w:pPr>
    </w:p>
    <w:p w:rsidR="00A1130D" w:rsidRDefault="00A1130D">
      <w:pPr>
        <w:rPr>
          <w:lang w:val="sr-Latn-CS"/>
        </w:rPr>
      </w:pPr>
    </w:p>
    <w:tbl>
      <w:tblPr>
        <w:tblpPr w:leftFromText="180" w:rightFromText="180" w:vertAnchor="page" w:horzAnchor="margin" w:tblpXSpec="right" w:tblpY="157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4"/>
        <w:gridCol w:w="8796"/>
      </w:tblGrid>
      <w:tr w:rsidR="00B94181" w:rsidRPr="00A30EF4" w:rsidTr="00B94181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  <w:vAlign w:val="center"/>
          </w:tcPr>
          <w:p w:rsidR="00B94181" w:rsidRPr="00A30EF4" w:rsidRDefault="00B94181" w:rsidP="00B94181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/>
              </w:rPr>
            </w:pPr>
            <w:r>
              <w:rPr>
                <w:b/>
                <w:sz w:val="28"/>
                <w:szCs w:val="28"/>
                <w:lang/>
              </w:rPr>
              <w:t>TRŽIŠNI ASPEKT (Analiza tržišta):</w:t>
            </w:r>
          </w:p>
        </w:tc>
      </w:tr>
      <w:tr w:rsidR="00B94181" w:rsidRPr="002E3432" w:rsidTr="00B94181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:rsidR="00B94181" w:rsidRPr="00211645" w:rsidRDefault="00B94181" w:rsidP="00B94181">
            <w:pPr>
              <w:spacing w:before="60" w:after="60"/>
              <w:rPr>
                <w:b/>
                <w:lang w:val="sr-Latn-CS"/>
              </w:rPr>
            </w:pPr>
            <w:r w:rsidRPr="00211645">
              <w:rPr>
                <w:b/>
                <w:lang w:val="sr-Latn-CS"/>
              </w:rPr>
              <w:t>Potencijalni korisnici proizvoda/usluga</w:t>
            </w:r>
            <w:r>
              <w:rPr>
                <w:b/>
                <w:lang w:val="sr-Latn-CS"/>
              </w:rPr>
              <w:t xml:space="preserve"> - kupci</w:t>
            </w:r>
            <w:r w:rsidRPr="00211645">
              <w:rPr>
                <w:b/>
                <w:lang w:val="sr-Latn-CS"/>
              </w:rPr>
              <w:t>):</w:t>
            </w:r>
          </w:p>
        </w:tc>
      </w:tr>
      <w:tr w:rsidR="00B94181" w:rsidRPr="00A30EF4" w:rsidTr="00B94181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:rsidR="00B94181" w:rsidRPr="00A30EF4" w:rsidRDefault="00B94181" w:rsidP="00B94181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1.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B94181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:rsidR="00B94181" w:rsidRPr="00A30EF4" w:rsidRDefault="00B94181" w:rsidP="00B94181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2.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B94181">
        <w:tc>
          <w:tcPr>
            <w:tcW w:w="384" w:type="dxa"/>
            <w:tcBorders>
              <w:left w:val="thinThickSmallGap" w:sz="24" w:space="0" w:color="auto"/>
            </w:tcBorders>
            <w:vAlign w:val="center"/>
          </w:tcPr>
          <w:p w:rsidR="00B94181" w:rsidRPr="00A30EF4" w:rsidRDefault="00B94181" w:rsidP="00B94181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3.</w:t>
            </w:r>
          </w:p>
        </w:tc>
        <w:tc>
          <w:tcPr>
            <w:tcW w:w="8796" w:type="dxa"/>
            <w:tcBorders>
              <w:right w:val="thickThinSmallGap" w:sz="24" w:space="0" w:color="auto"/>
            </w:tcBorders>
            <w:vAlign w:val="center"/>
          </w:tcPr>
          <w:p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B94181">
        <w:tc>
          <w:tcPr>
            <w:tcW w:w="384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94181" w:rsidRPr="00A30EF4" w:rsidRDefault="00B94181" w:rsidP="00B94181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4.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B94181" w:rsidRPr="00A30EF4" w:rsidTr="00B94181">
        <w:tc>
          <w:tcPr>
            <w:tcW w:w="384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94181" w:rsidRPr="00A30EF4" w:rsidRDefault="00B94181" w:rsidP="00B94181">
            <w:pPr>
              <w:jc w:val="center"/>
              <w:rPr>
                <w:lang/>
              </w:rPr>
            </w:pPr>
            <w:r w:rsidRPr="00A30EF4">
              <w:rPr>
                <w:lang/>
              </w:rPr>
              <w:t>5.</w:t>
            </w:r>
          </w:p>
        </w:tc>
        <w:tc>
          <w:tcPr>
            <w:tcW w:w="8796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94181" w:rsidRPr="00A30EF4" w:rsidRDefault="00B94181" w:rsidP="00B94181">
            <w:pPr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</w:tbl>
    <w:p w:rsidR="009D40A4" w:rsidRDefault="009D40A4"/>
    <w:tbl>
      <w:tblPr>
        <w:tblW w:w="918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4"/>
        <w:gridCol w:w="25"/>
        <w:gridCol w:w="142"/>
        <w:gridCol w:w="1338"/>
        <w:gridCol w:w="208"/>
        <w:gridCol w:w="1226"/>
        <w:gridCol w:w="225"/>
        <w:gridCol w:w="1414"/>
        <w:gridCol w:w="225"/>
        <w:gridCol w:w="178"/>
        <w:gridCol w:w="1142"/>
        <w:gridCol w:w="350"/>
        <w:gridCol w:w="136"/>
        <w:gridCol w:w="2251"/>
      </w:tblGrid>
      <w:tr w:rsidR="001C119F" w:rsidRPr="00E215DC" w:rsidTr="009C4256">
        <w:tc>
          <w:tcPr>
            <w:tcW w:w="9180" w:type="dxa"/>
            <w:gridSpan w:val="1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6A6A6"/>
          </w:tcPr>
          <w:p w:rsidR="001C119F" w:rsidRPr="00F40083" w:rsidRDefault="00D458B5" w:rsidP="00F263FC">
            <w:pPr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Latn-CS"/>
              </w:rPr>
              <w:t>OSNOVNI PODACI O POSLOVANJU</w:t>
            </w:r>
          </w:p>
        </w:tc>
      </w:tr>
      <w:tr w:rsidR="001C119F" w:rsidRPr="00EB4EA6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1C119F" w:rsidRPr="004A3E8E" w:rsidRDefault="00211645" w:rsidP="00211645">
            <w:pPr>
              <w:spacing w:before="60" w:after="60"/>
              <w:rPr>
                <w:b/>
                <w:lang/>
              </w:rPr>
            </w:pPr>
            <w:r w:rsidRPr="004A3E8E"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.1</w:t>
            </w:r>
            <w:r w:rsidR="001C119F" w:rsidRPr="004A3E8E">
              <w:rPr>
                <w:b/>
                <w:lang/>
              </w:rPr>
              <w:t>.</w:t>
            </w:r>
            <w:r w:rsidRPr="004A3E8E">
              <w:rPr>
                <w:b/>
                <w:lang w:val="sr-Latn-CS"/>
              </w:rPr>
              <w:t>Pl</w:t>
            </w:r>
            <w:r w:rsidR="00A1130D">
              <w:rPr>
                <w:b/>
                <w:lang w:val="sr-Latn-CS"/>
              </w:rPr>
              <w:t>a</w:t>
            </w:r>
            <w:r w:rsidRPr="004A3E8E">
              <w:rPr>
                <w:b/>
                <w:lang w:val="sr-Latn-CS"/>
              </w:rPr>
              <w:t>nirani obim proizvodnje/usluge</w:t>
            </w:r>
            <w:r w:rsidR="001C119F" w:rsidRPr="004A3E8E">
              <w:rPr>
                <w:b/>
                <w:lang/>
              </w:rPr>
              <w:t>:</w:t>
            </w: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D31010" w:rsidRDefault="001C119F" w:rsidP="00211645">
            <w:pPr>
              <w:spacing w:before="60" w:after="60" w:line="240" w:lineRule="auto"/>
              <w:jc w:val="center"/>
              <w:rPr>
                <w:lang w:val="sr-Latn-CS"/>
              </w:rPr>
            </w:pPr>
            <w:r w:rsidRPr="00D31010">
              <w:rPr>
                <w:lang w:val="sr-Latn-CS"/>
              </w:rPr>
              <w:t>#</w:t>
            </w:r>
          </w:p>
        </w:tc>
        <w:tc>
          <w:tcPr>
            <w:tcW w:w="2905" w:type="dxa"/>
            <w:gridSpan w:val="4"/>
            <w:shd w:val="clear" w:color="auto" w:fill="D9D9D9" w:themeFill="background1" w:themeFillShade="D9"/>
            <w:vAlign w:val="center"/>
          </w:tcPr>
          <w:p w:rsidR="001C119F" w:rsidRPr="00F40083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Proizvod/usluga</w:t>
            </w:r>
            <w:r w:rsidR="001C119F">
              <w:rPr>
                <w:lang/>
              </w:rPr>
              <w:t>:</w:t>
            </w:r>
          </w:p>
        </w:tc>
        <w:tc>
          <w:tcPr>
            <w:tcW w:w="1243" w:type="dxa"/>
            <w:gridSpan w:val="2"/>
            <w:shd w:val="clear" w:color="auto" w:fill="D9D9D9" w:themeFill="background1" w:themeFillShade="D9"/>
            <w:vAlign w:val="center"/>
          </w:tcPr>
          <w:p w:rsidR="001C119F" w:rsidRPr="00211645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Jedinica m</w:t>
            </w:r>
            <w:r w:rsidR="008316D2">
              <w:rPr>
                <w:lang/>
              </w:rPr>
              <w:t>j</w:t>
            </w:r>
            <w:r>
              <w:rPr>
                <w:lang/>
              </w:rPr>
              <w:t>ere</w:t>
            </w:r>
          </w:p>
        </w:tc>
        <w:tc>
          <w:tcPr>
            <w:tcW w:w="1494" w:type="dxa"/>
            <w:gridSpan w:val="3"/>
            <w:shd w:val="clear" w:color="auto" w:fill="D9D9D9" w:themeFill="background1" w:themeFillShade="D9"/>
            <w:vAlign w:val="center"/>
          </w:tcPr>
          <w:p w:rsidR="001C119F" w:rsidRPr="00F40083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Obim proizvodnje</w:t>
            </w:r>
            <w:r w:rsidR="001C119F">
              <w:rPr>
                <w:lang/>
              </w:rPr>
              <w:t>:</w:t>
            </w:r>
          </w:p>
        </w:tc>
        <w:tc>
          <w:tcPr>
            <w:tcW w:w="1323" w:type="dxa"/>
            <w:gridSpan w:val="3"/>
            <w:shd w:val="clear" w:color="auto" w:fill="D9D9D9" w:themeFill="background1" w:themeFillShade="D9"/>
            <w:vAlign w:val="center"/>
          </w:tcPr>
          <w:p w:rsidR="001C119F" w:rsidRPr="00F40083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 w:rsidRPr="00A1130D">
              <w:rPr>
                <w:lang/>
              </w:rPr>
              <w:t>Jedinična c</w:t>
            </w:r>
            <w:r w:rsidR="008316D2">
              <w:rPr>
                <w:lang/>
              </w:rPr>
              <w:t>ij</w:t>
            </w:r>
            <w:r w:rsidRPr="00A1130D">
              <w:rPr>
                <w:lang/>
              </w:rPr>
              <w:t>ena: (</w:t>
            </w:r>
            <w:r w:rsidR="00A1130D" w:rsidRPr="00A1130D">
              <w:rPr>
                <w:lang/>
              </w:rPr>
              <w:t>KM</w:t>
            </w:r>
            <w:r w:rsidRPr="00A1130D">
              <w:rPr>
                <w:lang/>
              </w:rPr>
              <w:t>)</w:t>
            </w:r>
          </w:p>
        </w:tc>
        <w:tc>
          <w:tcPr>
            <w:tcW w:w="1686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F40083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Vr</w:t>
            </w:r>
            <w:r w:rsidR="00CA6476">
              <w:rPr>
                <w:lang/>
              </w:rPr>
              <w:t>ij</w:t>
            </w:r>
            <w:r>
              <w:rPr>
                <w:lang/>
              </w:rPr>
              <w:t>ednost proizvodnje</w:t>
            </w:r>
            <w:r w:rsidR="001C119F">
              <w:rPr>
                <w:lang/>
              </w:rPr>
              <w:t>:</w:t>
            </w: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5.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6.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4677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C119F" w:rsidRPr="00902AAE" w:rsidRDefault="004A3E8E" w:rsidP="00211645">
            <w:pPr>
              <w:spacing w:before="120" w:after="12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t>UKUPNO</w:t>
            </w:r>
            <w:r w:rsidR="001C119F" w:rsidRPr="00902AAE">
              <w:rPr>
                <w:b/>
                <w:lang/>
              </w:rPr>
              <w:t>:</w:t>
            </w:r>
          </w:p>
        </w:tc>
        <w:tc>
          <w:tcPr>
            <w:tcW w:w="1494" w:type="dxa"/>
            <w:gridSpan w:val="3"/>
            <w:tcBorders>
              <w:bottom w:val="single" w:sz="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bottom w:val="single" w:sz="4" w:space="0" w:color="auto"/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1C119F" w:rsidRPr="004A3E8E" w:rsidRDefault="004A3E8E" w:rsidP="00312F0F">
            <w:pPr>
              <w:spacing w:before="60" w:after="60"/>
              <w:rPr>
                <w:b/>
                <w:lang/>
              </w:rPr>
            </w:pPr>
            <w:r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.2</w:t>
            </w:r>
            <w:r w:rsidR="001C119F" w:rsidRPr="004A3E8E">
              <w:rPr>
                <w:b/>
                <w:lang/>
              </w:rPr>
              <w:t>.</w:t>
            </w:r>
            <w:r w:rsidR="00312F0F">
              <w:rPr>
                <w:b/>
                <w:lang w:val="sr-Latn-CS"/>
              </w:rPr>
              <w:t>Trošak proizvodnje</w:t>
            </w:r>
            <w:r w:rsidR="001C119F" w:rsidRPr="004A3E8E">
              <w:rPr>
                <w:b/>
                <w:lang/>
              </w:rPr>
              <w:t>:</w:t>
            </w:r>
          </w:p>
        </w:tc>
      </w:tr>
      <w:tr w:rsidR="004A3E8E" w:rsidRPr="00EB4EA6" w:rsidTr="009C4256">
        <w:tc>
          <w:tcPr>
            <w:tcW w:w="529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211645" w:rsidRPr="00D31010" w:rsidRDefault="00211645" w:rsidP="00211645">
            <w:pPr>
              <w:spacing w:before="60" w:after="60" w:line="240" w:lineRule="auto"/>
              <w:jc w:val="center"/>
              <w:rPr>
                <w:b/>
                <w:lang/>
              </w:rPr>
            </w:pPr>
            <w:r w:rsidRPr="009556E9">
              <w:t>#</w:t>
            </w:r>
          </w:p>
        </w:tc>
        <w:tc>
          <w:tcPr>
            <w:tcW w:w="2905" w:type="dxa"/>
            <w:gridSpan w:val="4"/>
            <w:shd w:val="clear" w:color="auto" w:fill="D9D9D9" w:themeFill="background1" w:themeFillShade="D9"/>
            <w:vAlign w:val="center"/>
          </w:tcPr>
          <w:p w:rsidR="00211645" w:rsidRPr="00902AAE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 w:rsidRPr="00902AAE">
              <w:t>Proizvod/usluga:</w:t>
            </w:r>
          </w:p>
        </w:tc>
        <w:tc>
          <w:tcPr>
            <w:tcW w:w="1243" w:type="dxa"/>
            <w:gridSpan w:val="2"/>
            <w:shd w:val="clear" w:color="auto" w:fill="D9D9D9" w:themeFill="background1" w:themeFillShade="D9"/>
            <w:vAlign w:val="center"/>
          </w:tcPr>
          <w:p w:rsidR="00211645" w:rsidRPr="00902AAE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 w:rsidRPr="00902AAE">
              <w:t>Jedinicam</w:t>
            </w:r>
            <w:r w:rsidR="008316D2">
              <w:t>j</w:t>
            </w:r>
            <w:r w:rsidRPr="00902AAE">
              <w:t>ere</w:t>
            </w:r>
          </w:p>
        </w:tc>
        <w:tc>
          <w:tcPr>
            <w:tcW w:w="1494" w:type="dxa"/>
            <w:gridSpan w:val="3"/>
            <w:shd w:val="clear" w:color="auto" w:fill="D9D9D9" w:themeFill="background1" w:themeFillShade="D9"/>
            <w:vAlign w:val="center"/>
          </w:tcPr>
          <w:p w:rsidR="00211645" w:rsidRPr="00902AAE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 w:rsidRPr="00902AAE">
              <w:t>Obimproizvodnje:</w:t>
            </w:r>
          </w:p>
        </w:tc>
        <w:tc>
          <w:tcPr>
            <w:tcW w:w="1323" w:type="dxa"/>
            <w:gridSpan w:val="3"/>
            <w:shd w:val="clear" w:color="auto" w:fill="D9D9D9" w:themeFill="background1" w:themeFillShade="D9"/>
            <w:vAlign w:val="center"/>
          </w:tcPr>
          <w:p w:rsidR="00211645" w:rsidRPr="00CA6476" w:rsidRDefault="00211645" w:rsidP="00211645">
            <w:pPr>
              <w:spacing w:before="60" w:after="60" w:line="240" w:lineRule="auto"/>
              <w:jc w:val="center"/>
              <w:rPr>
                <w:highlight w:val="green"/>
                <w:lang/>
              </w:rPr>
            </w:pPr>
            <w:r w:rsidRPr="00A1130D">
              <w:t>Jediničnac</w:t>
            </w:r>
            <w:r w:rsidR="008316D2">
              <w:t>ij</w:t>
            </w:r>
            <w:r w:rsidRPr="00A1130D">
              <w:t>ena: (</w:t>
            </w:r>
            <w:r w:rsidR="00A1130D" w:rsidRPr="00A1130D">
              <w:t>KM</w:t>
            </w:r>
            <w:r w:rsidRPr="00A1130D">
              <w:t>)</w:t>
            </w:r>
          </w:p>
        </w:tc>
        <w:tc>
          <w:tcPr>
            <w:tcW w:w="1686" w:type="dxa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211645" w:rsidRPr="00902AAE" w:rsidRDefault="00211645" w:rsidP="00211645">
            <w:pPr>
              <w:spacing w:before="60" w:after="60" w:line="240" w:lineRule="auto"/>
              <w:jc w:val="center"/>
              <w:rPr>
                <w:lang/>
              </w:rPr>
            </w:pPr>
            <w:r w:rsidRPr="00902AAE">
              <w:t>Vr</w:t>
            </w:r>
            <w:r w:rsidR="00CA6476">
              <w:t>ij</w:t>
            </w:r>
            <w:r w:rsidRPr="00902AAE">
              <w:t>ednostproizvodnje:</w:t>
            </w: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5.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</w:tcPr>
          <w:p w:rsidR="001C119F" w:rsidRPr="00D31010" w:rsidRDefault="001C119F" w:rsidP="001F5813">
            <w:pPr>
              <w:rPr>
                <w:lang/>
              </w:rPr>
            </w:pPr>
            <w:r>
              <w:rPr>
                <w:lang/>
              </w:rPr>
              <w:t>6.</w:t>
            </w:r>
          </w:p>
        </w:tc>
        <w:tc>
          <w:tcPr>
            <w:tcW w:w="2905" w:type="dxa"/>
            <w:gridSpan w:val="4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243" w:type="dxa"/>
            <w:gridSpan w:val="2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494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4677" w:type="dxa"/>
            <w:gridSpan w:val="7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1C119F" w:rsidRPr="00902AAE" w:rsidRDefault="004A3E8E" w:rsidP="00211645">
            <w:pPr>
              <w:spacing w:before="120" w:after="12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lastRenderedPageBreak/>
              <w:t>UKUPNO</w:t>
            </w:r>
            <w:r w:rsidR="001C119F" w:rsidRPr="00902AAE">
              <w:rPr>
                <w:b/>
                <w:lang/>
              </w:rPr>
              <w:t>:</w:t>
            </w:r>
          </w:p>
        </w:tc>
        <w:tc>
          <w:tcPr>
            <w:tcW w:w="1494" w:type="dxa"/>
            <w:gridSpan w:val="3"/>
            <w:tcBorders>
              <w:bottom w:val="single" w:sz="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323" w:type="dxa"/>
            <w:gridSpan w:val="3"/>
            <w:tcBorders>
              <w:bottom w:val="single" w:sz="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  <w:tc>
          <w:tcPr>
            <w:tcW w:w="1686" w:type="dxa"/>
            <w:tcBorders>
              <w:bottom w:val="single" w:sz="4" w:space="0" w:color="auto"/>
              <w:right w:val="thickThinSmallGap" w:sz="24" w:space="0" w:color="auto"/>
            </w:tcBorders>
          </w:tcPr>
          <w:p w:rsidR="001C119F" w:rsidRPr="00D31010" w:rsidRDefault="001C119F" w:rsidP="001F5813">
            <w:pPr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1C119F" w:rsidRPr="004A3E8E" w:rsidRDefault="004A3E8E" w:rsidP="004A3E8E">
            <w:pPr>
              <w:spacing w:before="60" w:after="60"/>
              <w:rPr>
                <w:b/>
                <w:lang/>
              </w:rPr>
            </w:pPr>
            <w:r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.3</w:t>
            </w:r>
            <w:r w:rsidR="001C119F" w:rsidRPr="004A3E8E">
              <w:rPr>
                <w:b/>
                <w:lang/>
              </w:rPr>
              <w:t>.</w:t>
            </w:r>
            <w:r w:rsidRPr="004A3E8E">
              <w:rPr>
                <w:b/>
                <w:lang w:val="sr-Latn-CS"/>
              </w:rPr>
              <w:t>Potrebna ulaganja</w:t>
            </w:r>
            <w:r w:rsidR="001C119F" w:rsidRPr="004A3E8E">
              <w:rPr>
                <w:b/>
                <w:lang/>
              </w:rPr>
              <w:t>:</w:t>
            </w: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902AAE" w:rsidRDefault="001C119F" w:rsidP="004A3E8E">
            <w:pPr>
              <w:spacing w:before="60" w:after="60" w:line="240" w:lineRule="auto"/>
              <w:jc w:val="center"/>
              <w:rPr>
                <w:b/>
                <w:lang w:val="sr-Latn-CS"/>
              </w:rPr>
            </w:pPr>
            <w:r w:rsidRPr="00902AAE">
              <w:rPr>
                <w:b/>
                <w:lang/>
              </w:rPr>
              <w:t>#</w:t>
            </w:r>
          </w:p>
        </w:tc>
        <w:tc>
          <w:tcPr>
            <w:tcW w:w="2905" w:type="dxa"/>
            <w:gridSpan w:val="4"/>
            <w:shd w:val="clear" w:color="auto" w:fill="D9D9D9" w:themeFill="background1" w:themeFillShade="D9"/>
            <w:vAlign w:val="center"/>
          </w:tcPr>
          <w:p w:rsidR="001C119F" w:rsidRPr="00D31010" w:rsidRDefault="004A3E8E" w:rsidP="004A3E8E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Nabavna vr</w:t>
            </w:r>
            <w:r w:rsidR="008316D2">
              <w:rPr>
                <w:lang/>
              </w:rPr>
              <w:t>ij</w:t>
            </w:r>
            <w:r>
              <w:rPr>
                <w:lang/>
              </w:rPr>
              <w:t>ednost</w:t>
            </w:r>
            <w:r w:rsidR="001C119F">
              <w:rPr>
                <w:lang/>
              </w:rPr>
              <w:t>:</w:t>
            </w:r>
          </w:p>
        </w:tc>
        <w:tc>
          <w:tcPr>
            <w:tcW w:w="2368" w:type="dxa"/>
            <w:gridSpan w:val="3"/>
            <w:shd w:val="clear" w:color="auto" w:fill="D9D9D9" w:themeFill="background1" w:themeFillShade="D9"/>
            <w:vAlign w:val="center"/>
          </w:tcPr>
          <w:p w:rsidR="001C119F" w:rsidRPr="00D31010" w:rsidRDefault="004A3E8E" w:rsidP="004A3E8E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Isporučilac opreme</w:t>
            </w:r>
            <w:r w:rsidR="001C119F">
              <w:rPr>
                <w:lang/>
              </w:rPr>
              <w:t>:</w:t>
            </w:r>
          </w:p>
        </w:tc>
        <w:tc>
          <w:tcPr>
            <w:tcW w:w="1257" w:type="dxa"/>
            <w:gridSpan w:val="3"/>
            <w:shd w:val="clear" w:color="auto" w:fill="D9D9D9" w:themeFill="background1" w:themeFillShade="D9"/>
            <w:vAlign w:val="center"/>
          </w:tcPr>
          <w:p w:rsidR="001C119F" w:rsidRPr="00D31010" w:rsidRDefault="004A3E8E" w:rsidP="004A3E8E">
            <w:pPr>
              <w:spacing w:before="60" w:after="60" w:line="240" w:lineRule="auto"/>
              <w:jc w:val="center"/>
              <w:rPr>
                <w:lang/>
              </w:rPr>
            </w:pPr>
            <w:r w:rsidRPr="00A1130D">
              <w:rPr>
                <w:lang/>
              </w:rPr>
              <w:t>Iznos (</w:t>
            </w:r>
            <w:r w:rsidR="00A1130D" w:rsidRPr="00A1130D">
              <w:rPr>
                <w:lang/>
              </w:rPr>
              <w:t>KM</w:t>
            </w:r>
            <w:r w:rsidRPr="00A1130D">
              <w:rPr>
                <w:lang/>
              </w:rPr>
              <w:t>)</w:t>
            </w:r>
            <w:r w:rsidR="001C119F" w:rsidRPr="00A1130D">
              <w:rPr>
                <w:lang/>
              </w:rPr>
              <w:t>:</w:t>
            </w: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:rsidR="001C119F" w:rsidRPr="00D31010" w:rsidRDefault="004A3E8E" w:rsidP="004A3E8E">
            <w:pPr>
              <w:spacing w:before="60" w:after="60" w:line="240" w:lineRule="auto"/>
              <w:jc w:val="center"/>
              <w:rPr>
                <w:lang w:val="sr-Latn-CS"/>
              </w:rPr>
            </w:pPr>
            <w:r>
              <w:rPr>
                <w:lang/>
              </w:rPr>
              <w:t>Izvor sredstava</w:t>
            </w:r>
            <w:r w:rsidR="001C119F">
              <w:rPr>
                <w:lang/>
              </w:rPr>
              <w:t>:</w:t>
            </w: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/>
              </w:rPr>
            </w:pPr>
            <w:r>
              <w:rPr>
                <w:lang/>
              </w:rPr>
              <w:t>1.</w:t>
            </w:r>
          </w:p>
        </w:tc>
        <w:tc>
          <w:tcPr>
            <w:tcW w:w="2905" w:type="dxa"/>
            <w:gridSpan w:val="4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2905" w:type="dxa"/>
            <w:gridSpan w:val="4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/>
              </w:rPr>
            </w:pPr>
            <w:r>
              <w:rPr>
                <w:lang/>
              </w:rPr>
              <w:t>3.</w:t>
            </w:r>
          </w:p>
        </w:tc>
        <w:tc>
          <w:tcPr>
            <w:tcW w:w="2905" w:type="dxa"/>
            <w:gridSpan w:val="4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right w:val="thickThin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29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1C119F" w:rsidRDefault="009C4256" w:rsidP="001F5813">
            <w:pPr>
              <w:jc w:val="center"/>
              <w:rPr>
                <w:lang/>
              </w:rPr>
            </w:pPr>
            <w:r>
              <w:rPr>
                <w:lang/>
              </w:rPr>
              <w:t>4</w:t>
            </w:r>
            <w:r w:rsidR="001C119F">
              <w:rPr>
                <w:lang/>
              </w:rPr>
              <w:t>.</w:t>
            </w:r>
          </w:p>
        </w:tc>
        <w:tc>
          <w:tcPr>
            <w:tcW w:w="2905" w:type="dxa"/>
            <w:gridSpan w:val="4"/>
            <w:tcBorders>
              <w:bottom w:val="single" w:sz="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368" w:type="dxa"/>
            <w:gridSpan w:val="3"/>
            <w:tcBorders>
              <w:bottom w:val="single" w:sz="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5802" w:type="dxa"/>
            <w:gridSpan w:val="8"/>
            <w:tcBorders>
              <w:left w:val="thinThickSmallGap" w:sz="2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C119F" w:rsidRPr="00902AAE" w:rsidRDefault="004A3E8E" w:rsidP="004A3E8E">
            <w:pPr>
              <w:spacing w:before="120" w:after="12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t>UKUPNO</w:t>
            </w:r>
            <w:r w:rsidR="001C119F" w:rsidRPr="00902AAE">
              <w:rPr>
                <w:b/>
                <w:lang/>
              </w:rPr>
              <w:t>:</w:t>
            </w:r>
          </w:p>
        </w:tc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  <w:tc>
          <w:tcPr>
            <w:tcW w:w="2121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C119F" w:rsidRPr="00D31010" w:rsidRDefault="001C119F" w:rsidP="001F5813">
            <w:pPr>
              <w:jc w:val="center"/>
              <w:rPr>
                <w:lang w:val="sr-Latn-CS"/>
              </w:rPr>
            </w:pPr>
          </w:p>
        </w:tc>
      </w:tr>
      <w:tr w:rsidR="001C119F" w:rsidRPr="00EB4EA6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1C119F" w:rsidRPr="004A3E8E" w:rsidRDefault="004A3E8E" w:rsidP="004A3E8E">
            <w:pPr>
              <w:spacing w:before="60" w:after="60"/>
              <w:rPr>
                <w:b/>
                <w:lang/>
              </w:rPr>
            </w:pPr>
            <w:r w:rsidRPr="004A3E8E"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.4</w:t>
            </w:r>
            <w:r w:rsidR="001C119F" w:rsidRPr="004A3E8E">
              <w:rPr>
                <w:b/>
                <w:lang/>
              </w:rPr>
              <w:t>.</w:t>
            </w:r>
            <w:r w:rsidRPr="004A3E8E">
              <w:rPr>
                <w:b/>
                <w:lang w:val="sr-Latn-CS"/>
              </w:rPr>
              <w:t>Broj zaposlenih</w:t>
            </w:r>
            <w:r w:rsidR="00D458B5">
              <w:rPr>
                <w:b/>
                <w:lang w:val="sr-Latn-CS"/>
              </w:rPr>
              <w:t>/radno angažovanih</w:t>
            </w:r>
            <w:r w:rsidR="001C119F" w:rsidRPr="004A3E8E">
              <w:rPr>
                <w:b/>
                <w:lang/>
              </w:rPr>
              <w:t>:</w:t>
            </w:r>
          </w:p>
        </w:tc>
      </w:tr>
      <w:tr w:rsidR="001C119F" w:rsidRPr="00EB4EA6" w:rsidTr="009C4256">
        <w:tc>
          <w:tcPr>
            <w:tcW w:w="9180" w:type="dxa"/>
            <w:gridSpan w:val="14"/>
            <w:tcBorders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1C119F" w:rsidRPr="00CA7F91" w:rsidRDefault="004A3E8E" w:rsidP="009C4256">
            <w:pPr>
              <w:spacing w:before="120" w:after="120"/>
              <w:rPr>
                <w:lang w:val="sr-Latn-CS"/>
              </w:rPr>
            </w:pPr>
            <w:r>
              <w:rPr>
                <w:lang w:val="sr-Latn-CS"/>
              </w:rPr>
              <w:t>Planirana proizvodnja (ili usluga) uposliće</w:t>
            </w:r>
            <w:r w:rsidR="00D458B5">
              <w:rPr>
                <w:lang w:val="sr-Latn-CS"/>
              </w:rPr>
              <w:t xml:space="preserve"> / radno angažovati)</w:t>
            </w:r>
            <w:r>
              <w:rPr>
                <w:lang w:val="sr-Latn-CS"/>
              </w:rPr>
              <w:t xml:space="preserve">  _________ nezaposlenih lica. </w:t>
            </w:r>
          </w:p>
        </w:tc>
      </w:tr>
      <w:tr w:rsidR="001C119F" w:rsidRPr="002E3432" w:rsidTr="009C4256"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clear" w:color="auto" w:fill="D9D9D9"/>
          </w:tcPr>
          <w:p w:rsidR="001C119F" w:rsidRPr="004A3E8E" w:rsidRDefault="004A3E8E" w:rsidP="004A3E8E">
            <w:pPr>
              <w:spacing w:before="60" w:after="60"/>
              <w:rPr>
                <w:b/>
                <w:lang w:val="sr-Latn-CS"/>
              </w:rPr>
            </w:pPr>
            <w:r w:rsidRPr="004A3E8E">
              <w:rPr>
                <w:b/>
                <w:lang w:val="sr-Latn-CS"/>
              </w:rPr>
              <w:t>2</w:t>
            </w:r>
            <w:r w:rsidR="001C119F" w:rsidRPr="004A3E8E">
              <w:rPr>
                <w:b/>
                <w:lang w:val="sr-Latn-CS"/>
              </w:rPr>
              <w:t>.5</w:t>
            </w:r>
            <w:r>
              <w:rPr>
                <w:b/>
                <w:lang w:val="sr-Latn-CS"/>
              </w:rPr>
              <w:t>.</w:t>
            </w:r>
            <w:r w:rsidRPr="004A3E8E">
              <w:rPr>
                <w:b/>
                <w:lang w:val="sr-Latn-CS"/>
              </w:rPr>
              <w:t>Promocija – reklamiranje /in</w:t>
            </w:r>
            <w:r>
              <w:rPr>
                <w:b/>
                <w:lang w:val="sr-Latn-CS"/>
              </w:rPr>
              <w:t>formisanje i privlačenje kupaca?</w:t>
            </w:r>
          </w:p>
        </w:tc>
      </w:tr>
      <w:tr w:rsidR="001C119F" w:rsidRPr="00CA7F91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  <w:shd w:val="clear" w:color="auto" w:fill="D9D9D9" w:themeFill="background1" w:themeFillShade="D9"/>
          </w:tcPr>
          <w:p w:rsidR="001C119F" w:rsidRPr="00CA7F91" w:rsidRDefault="00EA1DEB" w:rsidP="00EA1DEB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Tip oglašavanja</w:t>
            </w:r>
            <w:r w:rsidR="001C119F" w:rsidRPr="00CA7F91">
              <w:rPr>
                <w:lang/>
              </w:rPr>
              <w:t>:</w:t>
            </w:r>
          </w:p>
        </w:tc>
        <w:tc>
          <w:tcPr>
            <w:tcW w:w="3115" w:type="dxa"/>
            <w:gridSpan w:val="5"/>
            <w:shd w:val="clear" w:color="auto" w:fill="D9D9D9" w:themeFill="background1" w:themeFillShade="D9"/>
          </w:tcPr>
          <w:p w:rsidR="001C119F" w:rsidRPr="00CA7F91" w:rsidRDefault="00EA1DEB" w:rsidP="00EA1DEB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Detalji</w:t>
            </w:r>
            <w:r w:rsidR="001C119F" w:rsidRPr="00CA7F91">
              <w:rPr>
                <w:lang/>
              </w:rPr>
              <w:t>:</w:t>
            </w: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  <w:shd w:val="clear" w:color="auto" w:fill="D9D9D9" w:themeFill="background1" w:themeFillShade="D9"/>
          </w:tcPr>
          <w:p w:rsidR="001C119F" w:rsidRPr="00CA7F91" w:rsidRDefault="00EA1DEB" w:rsidP="00EA1DEB">
            <w:pPr>
              <w:spacing w:before="60" w:after="60" w:line="240" w:lineRule="auto"/>
              <w:jc w:val="center"/>
              <w:rPr>
                <w:lang/>
              </w:rPr>
            </w:pPr>
            <w:r>
              <w:rPr>
                <w:lang/>
              </w:rPr>
              <w:t>Trošak</w:t>
            </w:r>
            <w:r w:rsidR="001C119F" w:rsidRPr="00CA7F91">
              <w:rPr>
                <w:lang/>
              </w:rPr>
              <w:t>:</w:t>
            </w:r>
          </w:p>
        </w:tc>
      </w:tr>
      <w:tr w:rsidR="001C119F" w:rsidRPr="00EB4EA6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:rsidTr="009C4256">
        <w:tc>
          <w:tcPr>
            <w:tcW w:w="2900" w:type="dxa"/>
            <w:gridSpan w:val="4"/>
            <w:tcBorders>
              <w:left w:val="thinThick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right w:val="thickThin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:rsidTr="009C4256">
        <w:tc>
          <w:tcPr>
            <w:tcW w:w="2900" w:type="dxa"/>
            <w:gridSpan w:val="4"/>
            <w:tcBorders>
              <w:left w:val="thinThickSmallGap" w:sz="24" w:space="0" w:color="auto"/>
              <w:bottom w:val="single" w:sz="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  <w:tcBorders>
              <w:bottom w:val="single" w:sz="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1C119F" w:rsidRPr="00EB4EA6" w:rsidTr="009C4256">
        <w:trPr>
          <w:trHeight w:val="449"/>
        </w:trPr>
        <w:tc>
          <w:tcPr>
            <w:tcW w:w="2900" w:type="dxa"/>
            <w:gridSpan w:val="4"/>
            <w:tcBorders>
              <w:left w:val="thinThickSmallGap" w:sz="24" w:space="0" w:color="auto"/>
              <w:bottom w:val="single" w:sz="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15" w:type="dxa"/>
            <w:gridSpan w:val="5"/>
            <w:tcBorders>
              <w:bottom w:val="single" w:sz="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  <w:tc>
          <w:tcPr>
            <w:tcW w:w="3165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</w:tcPr>
          <w:p w:rsidR="001C119F" w:rsidRPr="00EB4EA6" w:rsidRDefault="001C119F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9180" w:type="dxa"/>
            <w:gridSpan w:val="14"/>
            <w:shd w:val="pct20" w:color="auto" w:fill="auto"/>
          </w:tcPr>
          <w:p w:rsidR="004A3E8E" w:rsidRPr="004A3E8E" w:rsidRDefault="004A3E8E" w:rsidP="004A3E8E">
            <w:pPr>
              <w:spacing w:before="60" w:after="60"/>
              <w:rPr>
                <w:b/>
                <w:lang/>
              </w:rPr>
            </w:pPr>
            <w:r>
              <w:rPr>
                <w:b/>
              </w:rPr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 w:rsidRPr="004A3E8E">
              <w:rPr>
                <w:b/>
                <w:bCs/>
                <w:lang/>
              </w:rPr>
              <w:t>Kanali distribucije?</w:t>
            </w: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2675"/>
        </w:trPr>
        <w:tc>
          <w:tcPr>
            <w:tcW w:w="9180" w:type="dxa"/>
            <w:gridSpan w:val="14"/>
            <w:tcBorders>
              <w:bottom w:val="double" w:sz="4" w:space="0" w:color="auto"/>
            </w:tcBorders>
          </w:tcPr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  <w:p w:rsidR="004A3E8E" w:rsidRDefault="00F263FC" w:rsidP="00F263FC">
            <w:pPr>
              <w:tabs>
                <w:tab w:val="left" w:pos="1356"/>
              </w:tabs>
              <w:rPr>
                <w:rFonts w:ascii="Arial" w:hAnsi="Arial" w:cs="Arial"/>
                <w:lang/>
              </w:rPr>
            </w:pPr>
            <w:r>
              <w:rPr>
                <w:rFonts w:ascii="Arial" w:hAnsi="Arial" w:cs="Arial"/>
                <w:lang/>
              </w:rPr>
              <w:tab/>
            </w:r>
          </w:p>
          <w:p w:rsidR="00F263FC" w:rsidRPr="00DF6B5E" w:rsidRDefault="00F263FC" w:rsidP="00F263FC">
            <w:pPr>
              <w:tabs>
                <w:tab w:val="left" w:pos="1356"/>
              </w:tabs>
              <w:rPr>
                <w:rFonts w:ascii="Arial" w:hAnsi="Arial" w:cs="Arial"/>
                <w:lang/>
              </w:rPr>
            </w:pPr>
          </w:p>
          <w:p w:rsidR="004A3E8E" w:rsidRDefault="004A3E8E" w:rsidP="001F5813">
            <w:pPr>
              <w:rPr>
                <w:rFonts w:ascii="Arial" w:hAnsi="Arial" w:cs="Arial"/>
                <w:lang w:val="sr-Latn-BA"/>
              </w:rPr>
            </w:pPr>
          </w:p>
          <w:p w:rsidR="00B94181" w:rsidRPr="00B94181" w:rsidRDefault="00B94181" w:rsidP="001F5813">
            <w:pPr>
              <w:rPr>
                <w:rFonts w:ascii="Arial" w:hAnsi="Arial" w:cs="Arial"/>
                <w:lang w:val="sr-Latn-BA"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9180" w:type="dxa"/>
            <w:gridSpan w:val="14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:rsidR="004A3E8E" w:rsidRPr="00DF6B5E" w:rsidRDefault="004A3E8E" w:rsidP="004A3E8E">
            <w:pPr>
              <w:spacing w:before="60" w:after="60" w:line="240" w:lineRule="auto"/>
              <w:rPr>
                <w:b/>
                <w:sz w:val="28"/>
                <w:szCs w:val="28"/>
                <w:lang/>
              </w:rPr>
            </w:pPr>
            <w:r>
              <w:rPr>
                <w:b/>
              </w:rPr>
              <w:lastRenderedPageBreak/>
              <w:t>2</w:t>
            </w:r>
            <w:r w:rsidRPr="004A3E8E">
              <w:rPr>
                <w:b/>
              </w:rPr>
              <w:t>.6</w:t>
            </w:r>
            <w:r>
              <w:rPr>
                <w:b/>
              </w:rPr>
              <w:t>.</w:t>
            </w:r>
            <w:r>
              <w:rPr>
                <w:b/>
                <w:bCs/>
                <w:lang/>
              </w:rPr>
              <w:t>Plan obezbeđenja sredstava</w:t>
            </w:r>
            <w:r w:rsidRPr="004A3E8E">
              <w:rPr>
                <w:b/>
                <w:bCs/>
                <w:lang/>
              </w:rPr>
              <w:t>?</w:t>
            </w: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696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4A3E8E" w:rsidRPr="00DF6B5E" w:rsidRDefault="004A3E8E" w:rsidP="001F5813">
            <w:pPr>
              <w:rPr>
                <w:rFonts w:ascii="Arial" w:hAnsi="Arial" w:cs="Arial"/>
                <w:lang/>
              </w:rPr>
            </w:pPr>
          </w:p>
        </w:tc>
        <w:tc>
          <w:tcPr>
            <w:tcW w:w="3752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4A3E8E" w:rsidRPr="00F263FC" w:rsidRDefault="00F263FC" w:rsidP="00F263FC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Izvori finansiranja</w:t>
            </w:r>
          </w:p>
        </w:tc>
        <w:tc>
          <w:tcPr>
            <w:tcW w:w="2947" w:type="dxa"/>
            <w:gridSpan w:val="6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4A3E8E" w:rsidRPr="00F263FC" w:rsidRDefault="00F263FC" w:rsidP="00F263FC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 xml:space="preserve">Iznosi u </w:t>
            </w:r>
            <w:r w:rsidR="00A1130D">
              <w:rPr>
                <w:lang/>
              </w:rPr>
              <w:t>konvertibilnim markama</w:t>
            </w:r>
          </w:p>
        </w:tc>
        <w:tc>
          <w:tcPr>
            <w:tcW w:w="1785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4A3E8E" w:rsidRPr="00DF6B5E" w:rsidRDefault="00F263FC" w:rsidP="00F263FC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% učešća</w:t>
            </w: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696" w:type="dxa"/>
            <w:gridSpan w:val="3"/>
          </w:tcPr>
          <w:p w:rsidR="004A3E8E" w:rsidRPr="00DF6B5E" w:rsidRDefault="004A3E8E" w:rsidP="001F5813">
            <w:pPr>
              <w:rPr>
                <w:lang/>
              </w:rPr>
            </w:pPr>
            <w:r w:rsidRPr="00DF6B5E">
              <w:rPr>
                <w:lang/>
              </w:rPr>
              <w:t>1.</w:t>
            </w:r>
          </w:p>
        </w:tc>
        <w:tc>
          <w:tcPr>
            <w:tcW w:w="3752" w:type="dxa"/>
            <w:gridSpan w:val="3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2947" w:type="dxa"/>
            <w:gridSpan w:val="6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56"/>
        </w:trPr>
        <w:tc>
          <w:tcPr>
            <w:tcW w:w="696" w:type="dxa"/>
            <w:gridSpan w:val="3"/>
          </w:tcPr>
          <w:p w:rsidR="004A3E8E" w:rsidRPr="00DF6B5E" w:rsidRDefault="004A3E8E" w:rsidP="001F5813">
            <w:pPr>
              <w:rPr>
                <w:lang/>
              </w:rPr>
            </w:pPr>
            <w:r w:rsidRPr="00DF6B5E">
              <w:rPr>
                <w:lang/>
              </w:rPr>
              <w:t>2.</w:t>
            </w:r>
          </w:p>
        </w:tc>
        <w:tc>
          <w:tcPr>
            <w:tcW w:w="3752" w:type="dxa"/>
            <w:gridSpan w:val="3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2947" w:type="dxa"/>
            <w:gridSpan w:val="6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696" w:type="dxa"/>
            <w:gridSpan w:val="3"/>
          </w:tcPr>
          <w:p w:rsidR="004A3E8E" w:rsidRPr="00DF6B5E" w:rsidRDefault="004A3E8E" w:rsidP="001F5813">
            <w:pPr>
              <w:rPr>
                <w:lang/>
              </w:rPr>
            </w:pPr>
            <w:r w:rsidRPr="00DF6B5E">
              <w:rPr>
                <w:lang/>
              </w:rPr>
              <w:t>3.</w:t>
            </w:r>
          </w:p>
        </w:tc>
        <w:tc>
          <w:tcPr>
            <w:tcW w:w="3752" w:type="dxa"/>
            <w:gridSpan w:val="3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2947" w:type="dxa"/>
            <w:gridSpan w:val="6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696" w:type="dxa"/>
            <w:gridSpan w:val="3"/>
          </w:tcPr>
          <w:p w:rsidR="004A3E8E" w:rsidRPr="004A3E8E" w:rsidRDefault="009C4256" w:rsidP="001F5813">
            <w:pPr>
              <w:rPr>
                <w:rFonts w:ascii="Arial" w:hAnsi="Arial" w:cs="Arial"/>
                <w:lang/>
              </w:rPr>
            </w:pPr>
            <w:r>
              <w:rPr>
                <w:rFonts w:ascii="Arial" w:hAnsi="Arial" w:cs="Arial"/>
                <w:lang/>
              </w:rPr>
              <w:t>4.</w:t>
            </w:r>
          </w:p>
        </w:tc>
        <w:tc>
          <w:tcPr>
            <w:tcW w:w="3752" w:type="dxa"/>
            <w:gridSpan w:val="3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2947" w:type="dxa"/>
            <w:gridSpan w:val="6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4448" w:type="dxa"/>
            <w:gridSpan w:val="6"/>
            <w:shd w:val="clear" w:color="auto" w:fill="D9D9D9" w:themeFill="background1" w:themeFillShade="D9"/>
          </w:tcPr>
          <w:p w:rsidR="004A3E8E" w:rsidRPr="00902AAE" w:rsidRDefault="00F263FC" w:rsidP="00F263FC">
            <w:pPr>
              <w:spacing w:before="60" w:after="60" w:line="240" w:lineRule="auto"/>
              <w:jc w:val="right"/>
              <w:rPr>
                <w:b/>
                <w:lang/>
              </w:rPr>
            </w:pPr>
            <w:r w:rsidRPr="00902AAE">
              <w:rPr>
                <w:b/>
                <w:lang/>
              </w:rPr>
              <w:t>UKUPNO</w:t>
            </w:r>
            <w:r w:rsidR="004A3E8E" w:rsidRPr="00902AAE">
              <w:rPr>
                <w:b/>
                <w:lang/>
              </w:rPr>
              <w:t>:</w:t>
            </w:r>
          </w:p>
        </w:tc>
        <w:tc>
          <w:tcPr>
            <w:tcW w:w="2947" w:type="dxa"/>
            <w:gridSpan w:val="6"/>
          </w:tcPr>
          <w:p w:rsidR="004A3E8E" w:rsidRPr="00DF6B5E" w:rsidRDefault="004A3E8E" w:rsidP="001F5813">
            <w:pPr>
              <w:rPr>
                <w:lang/>
              </w:rPr>
            </w:pP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2E3432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c>
          <w:tcPr>
            <w:tcW w:w="9180" w:type="dxa"/>
            <w:gridSpan w:val="14"/>
            <w:shd w:val="pct20" w:color="auto" w:fill="auto"/>
          </w:tcPr>
          <w:p w:rsidR="004A3E8E" w:rsidRPr="00F263FC" w:rsidRDefault="00F263FC" w:rsidP="00F263FC">
            <w:pPr>
              <w:spacing w:before="60" w:after="60"/>
              <w:rPr>
                <w:b/>
                <w:lang/>
              </w:rPr>
            </w:pPr>
            <w:r w:rsidRPr="00F263FC">
              <w:rPr>
                <w:b/>
                <w:lang/>
              </w:rPr>
              <w:t>2.7</w:t>
            </w:r>
            <w:r w:rsidRPr="00F263FC">
              <w:rPr>
                <w:b/>
                <w:lang/>
              </w:rPr>
              <w:t>.Planirana operativna strategija?</w:t>
            </w:r>
            <w:r w:rsidR="00312F0F">
              <w:rPr>
                <w:b/>
                <w:lang/>
              </w:rPr>
              <w:t xml:space="preserve"> (proizvodna i prodajna)</w:t>
            </w:r>
          </w:p>
        </w:tc>
      </w:tr>
      <w:tr w:rsidR="004A3E8E" w:rsidRPr="002E3432" w:rsidTr="00945CE2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9180" w:type="dxa"/>
            <w:gridSpan w:val="14"/>
            <w:tcBorders>
              <w:bottom w:val="single" w:sz="4" w:space="0" w:color="auto"/>
            </w:tcBorders>
          </w:tcPr>
          <w:p w:rsidR="004A3E8E" w:rsidRPr="00945CE2" w:rsidRDefault="00945CE2" w:rsidP="001F5813">
            <w:pPr>
              <w:rPr>
                <w:lang w:val="sr-Latn-BA"/>
              </w:rPr>
            </w:pPr>
            <w:r>
              <w:rPr>
                <w:lang w:val="sr-Latn-BA"/>
              </w:rPr>
              <w:t>Proizvodna (kratkoročni/dugoročni ciljevi, proces proizvodnje, lanac snadbijevanja repromaterijalom, kontrola kvaliteta,...):</w:t>
            </w:r>
          </w:p>
          <w:p w:rsidR="00F263FC" w:rsidRDefault="00F263FC" w:rsidP="001F5813">
            <w:pPr>
              <w:rPr>
                <w:lang w:val="bs-Latn-BA"/>
              </w:rPr>
            </w:pPr>
          </w:p>
          <w:p w:rsidR="00F12773" w:rsidRDefault="00F12773" w:rsidP="001F5813">
            <w:pPr>
              <w:rPr>
                <w:lang w:val="bs-Latn-BA"/>
              </w:rPr>
            </w:pPr>
          </w:p>
          <w:p w:rsidR="00F263FC" w:rsidRPr="00DF6B5E" w:rsidRDefault="00F263FC" w:rsidP="001F5813">
            <w:pPr>
              <w:rPr>
                <w:lang/>
              </w:rPr>
            </w:pPr>
          </w:p>
          <w:p w:rsidR="00312F0F" w:rsidRDefault="00312F0F" w:rsidP="00312F0F">
            <w:pPr>
              <w:rPr>
                <w:lang w:val="sr-Latn-BA"/>
              </w:rPr>
            </w:pPr>
          </w:p>
          <w:p w:rsidR="00945CE2" w:rsidRDefault="00945CE2" w:rsidP="00312F0F">
            <w:pPr>
              <w:rPr>
                <w:lang w:val="sr-Latn-BA"/>
              </w:rPr>
            </w:pPr>
          </w:p>
          <w:p w:rsidR="00945CE2" w:rsidRDefault="00945CE2" w:rsidP="00312F0F">
            <w:pPr>
              <w:rPr>
                <w:lang w:val="sr-Latn-BA"/>
              </w:rPr>
            </w:pPr>
          </w:p>
          <w:p w:rsidR="00945CE2" w:rsidRPr="00945CE2" w:rsidRDefault="00945CE2" w:rsidP="00312F0F">
            <w:pPr>
              <w:rPr>
                <w:lang w:val="sr-Latn-BA"/>
              </w:rPr>
            </w:pPr>
          </w:p>
          <w:p w:rsidR="004A3E8E" w:rsidRPr="00DF6B5E" w:rsidRDefault="004A3E8E" w:rsidP="001F5813">
            <w:pPr>
              <w:rPr>
                <w:lang/>
              </w:rPr>
            </w:pPr>
          </w:p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945CE2" w:rsidRPr="002E3432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9180" w:type="dxa"/>
            <w:gridSpan w:val="14"/>
            <w:tcBorders>
              <w:bottom w:val="double" w:sz="4" w:space="0" w:color="auto"/>
            </w:tcBorders>
          </w:tcPr>
          <w:p w:rsidR="00945CE2" w:rsidRDefault="00945CE2" w:rsidP="001F5813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Prodajna (pozicioniranje na tržištu, ciljni kupci/korisnici usluga, formiranje cijena, promocija i marketing, logistika i distribucija,...): </w:t>
            </w:r>
          </w:p>
          <w:p w:rsidR="00945CE2" w:rsidRDefault="00945CE2" w:rsidP="001F5813">
            <w:pPr>
              <w:rPr>
                <w:lang w:val="sr-Latn-BA"/>
              </w:rPr>
            </w:pPr>
          </w:p>
          <w:p w:rsidR="00945CE2" w:rsidRDefault="00945CE2" w:rsidP="001F5813">
            <w:pPr>
              <w:rPr>
                <w:lang w:val="sr-Latn-BA"/>
              </w:rPr>
            </w:pPr>
          </w:p>
          <w:p w:rsidR="00945CE2" w:rsidRDefault="00945CE2" w:rsidP="001F5813">
            <w:pPr>
              <w:rPr>
                <w:lang w:val="sr-Latn-BA"/>
              </w:rPr>
            </w:pPr>
          </w:p>
          <w:p w:rsidR="00945CE2" w:rsidRDefault="00945CE2" w:rsidP="001F5813">
            <w:pPr>
              <w:rPr>
                <w:lang w:val="sr-Latn-BA"/>
              </w:rPr>
            </w:pPr>
          </w:p>
          <w:p w:rsidR="00945CE2" w:rsidRDefault="00945CE2" w:rsidP="001F5813">
            <w:pPr>
              <w:rPr>
                <w:lang w:val="sr-Latn-BA"/>
              </w:rPr>
            </w:pPr>
          </w:p>
          <w:p w:rsidR="00945CE2" w:rsidRDefault="00945CE2" w:rsidP="001F5813">
            <w:pPr>
              <w:rPr>
                <w:lang w:val="sr-Latn-BA"/>
              </w:rPr>
            </w:pPr>
          </w:p>
          <w:p w:rsidR="00945CE2" w:rsidRDefault="00945CE2" w:rsidP="001F5813">
            <w:pPr>
              <w:rPr>
                <w:lang w:val="sr-Latn-BA"/>
              </w:rPr>
            </w:pPr>
          </w:p>
          <w:p w:rsidR="00945CE2" w:rsidRPr="00945CE2" w:rsidRDefault="00945CE2" w:rsidP="001F5813">
            <w:pPr>
              <w:rPr>
                <w:lang w:val="sr-Latn-BA"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9180" w:type="dxa"/>
            <w:gridSpan w:val="14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:rsidR="004A3E8E" w:rsidRPr="00F263FC" w:rsidRDefault="00D458B5" w:rsidP="00F263FC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b/>
                <w:sz w:val="28"/>
                <w:szCs w:val="28"/>
                <w:lang/>
              </w:rPr>
            </w:pPr>
            <w:r>
              <w:rPr>
                <w:b/>
                <w:sz w:val="28"/>
                <w:szCs w:val="28"/>
                <w:lang/>
              </w:rPr>
              <w:lastRenderedPageBreak/>
              <w:t>EFEKTI PLANIRANOG POSLOVANJA</w:t>
            </w:r>
            <w:r w:rsidR="004A3E8E" w:rsidRPr="00F263FC">
              <w:rPr>
                <w:b/>
                <w:sz w:val="28"/>
                <w:szCs w:val="28"/>
                <w:lang/>
              </w:rPr>
              <w:t>:</w:t>
            </w: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9180" w:type="dxa"/>
            <w:gridSpan w:val="14"/>
            <w:tcBorders>
              <w:top w:val="double" w:sz="4" w:space="0" w:color="auto"/>
            </w:tcBorders>
            <w:shd w:val="pct20" w:color="auto" w:fill="auto"/>
          </w:tcPr>
          <w:p w:rsidR="004A3E8E" w:rsidRPr="00312F0F" w:rsidRDefault="00F263FC" w:rsidP="00F263FC">
            <w:pPr>
              <w:spacing w:before="60" w:after="60"/>
              <w:rPr>
                <w:b/>
                <w:lang/>
              </w:rPr>
            </w:pPr>
            <w:r w:rsidRPr="00312F0F">
              <w:rPr>
                <w:b/>
                <w:lang/>
              </w:rPr>
              <w:t>3</w:t>
            </w:r>
            <w:r w:rsidRPr="00312F0F">
              <w:rPr>
                <w:b/>
                <w:lang/>
              </w:rPr>
              <w:t xml:space="preserve">.1 </w:t>
            </w:r>
            <w:r w:rsidRPr="00312F0F">
              <w:rPr>
                <w:b/>
                <w:lang/>
              </w:rPr>
              <w:t>Ukupan prihod</w:t>
            </w:r>
            <w:r w:rsidR="004A3E8E" w:rsidRPr="00312F0F">
              <w:rPr>
                <w:b/>
                <w:lang/>
              </w:rPr>
              <w:t xml:space="preserve">: </w:t>
            </w:r>
          </w:p>
        </w:tc>
      </w:tr>
      <w:tr w:rsidR="004A3E8E" w:rsidRPr="002E3432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7395" w:type="dxa"/>
            <w:gridSpan w:val="12"/>
            <w:shd w:val="clear" w:color="auto" w:fill="F2F2F2" w:themeFill="background1" w:themeFillShade="F2"/>
          </w:tcPr>
          <w:p w:rsidR="004A3E8E" w:rsidRPr="00DF6B5E" w:rsidRDefault="00F263FC" w:rsidP="00F263FC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 xml:space="preserve">Ukupna prihod na godišnjem nivou u </w:t>
            </w:r>
            <w:r w:rsidR="00A1130D">
              <w:rPr>
                <w:lang/>
              </w:rPr>
              <w:t>konvertibilnim markama</w:t>
            </w:r>
            <w:r>
              <w:rPr>
                <w:lang/>
              </w:rPr>
              <w:t xml:space="preserve"> (</w:t>
            </w:r>
            <w:r>
              <w:rPr>
                <w:lang/>
              </w:rPr>
              <w:t>Tabela u odeljku 2</w:t>
            </w:r>
            <w:r>
              <w:rPr>
                <w:lang/>
              </w:rPr>
              <w:t xml:space="preserve">.1) </w:t>
            </w: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9180" w:type="dxa"/>
            <w:gridSpan w:val="14"/>
            <w:shd w:val="pct20" w:color="auto" w:fill="auto"/>
          </w:tcPr>
          <w:p w:rsidR="004A3E8E" w:rsidRPr="00312F0F" w:rsidRDefault="00F263FC" w:rsidP="00F263FC">
            <w:pPr>
              <w:spacing w:before="60" w:after="60"/>
              <w:rPr>
                <w:b/>
                <w:lang/>
              </w:rPr>
            </w:pPr>
            <w:r w:rsidRPr="00312F0F">
              <w:rPr>
                <w:b/>
                <w:lang/>
              </w:rPr>
              <w:t>3</w:t>
            </w:r>
            <w:r w:rsidRPr="00312F0F">
              <w:rPr>
                <w:b/>
                <w:lang/>
              </w:rPr>
              <w:t xml:space="preserve">.2 </w:t>
            </w:r>
            <w:r w:rsidRPr="00312F0F">
              <w:rPr>
                <w:b/>
                <w:lang/>
              </w:rPr>
              <w:t>Godišnji rashodi</w:t>
            </w:r>
            <w:r w:rsidR="004A3E8E" w:rsidRPr="00312F0F">
              <w:rPr>
                <w:b/>
                <w:lang/>
              </w:rPr>
              <w:t>:</w:t>
            </w: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</w:tcPr>
          <w:p w:rsidR="004A3E8E" w:rsidRPr="00DF6B5E" w:rsidRDefault="004A3E8E" w:rsidP="001F5813">
            <w:pPr>
              <w:jc w:val="center"/>
              <w:rPr>
                <w:b/>
                <w:lang/>
              </w:rPr>
            </w:pPr>
          </w:p>
        </w:tc>
        <w:tc>
          <w:tcPr>
            <w:tcW w:w="6841" w:type="dxa"/>
            <w:gridSpan w:val="10"/>
            <w:shd w:val="clear" w:color="auto" w:fill="auto"/>
          </w:tcPr>
          <w:p w:rsidR="004A3E8E" w:rsidRPr="00F263FC" w:rsidRDefault="00F263FC" w:rsidP="00902AAE">
            <w:pPr>
              <w:spacing w:before="60" w:after="60" w:line="240" w:lineRule="auto"/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NAZIV TROŠKA</w:t>
            </w:r>
          </w:p>
        </w:tc>
        <w:tc>
          <w:tcPr>
            <w:tcW w:w="1785" w:type="dxa"/>
            <w:gridSpan w:val="2"/>
            <w:shd w:val="clear" w:color="auto" w:fill="auto"/>
          </w:tcPr>
          <w:p w:rsidR="004A3E8E" w:rsidRPr="00DF6B5E" w:rsidRDefault="00F263FC" w:rsidP="00902AAE">
            <w:pPr>
              <w:spacing w:before="60" w:after="60" w:line="240" w:lineRule="auto"/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 xml:space="preserve">IZNOS U </w:t>
            </w:r>
            <w:r w:rsidR="00DC0B20">
              <w:rPr>
                <w:b/>
                <w:lang/>
              </w:rPr>
              <w:t>KM</w:t>
            </w: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:rsidR="004A3E8E" w:rsidRPr="00312F0F" w:rsidRDefault="004A3E8E" w:rsidP="001F5813">
            <w:pPr>
              <w:jc w:val="center"/>
              <w:rPr>
                <w:lang/>
              </w:rPr>
            </w:pPr>
            <w:r w:rsidRPr="00DF6B5E">
              <w:rPr>
                <w:lang/>
              </w:rPr>
              <w:t>1</w:t>
            </w:r>
            <w:r w:rsidR="00312F0F">
              <w:rPr>
                <w:lang/>
              </w:rPr>
              <w:t>.</w:t>
            </w:r>
          </w:p>
        </w:tc>
        <w:tc>
          <w:tcPr>
            <w:tcW w:w="6841" w:type="dxa"/>
            <w:gridSpan w:val="10"/>
            <w:shd w:val="clear" w:color="auto" w:fill="auto"/>
          </w:tcPr>
          <w:p w:rsidR="004A3E8E" w:rsidRPr="00DF6B5E" w:rsidRDefault="00F263FC" w:rsidP="00F85D31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Osnovni materijal</w:t>
            </w:r>
            <w:r w:rsidR="00312F0F">
              <w:rPr>
                <w:lang/>
              </w:rPr>
              <w:t xml:space="preserve"> (2</w:t>
            </w:r>
            <w:r w:rsidR="004A3E8E" w:rsidRPr="00DF6B5E">
              <w:rPr>
                <w:lang/>
              </w:rPr>
              <w:t>.2.)</w:t>
            </w: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:rsidR="004A3E8E" w:rsidRPr="00312F0F" w:rsidRDefault="00312F0F" w:rsidP="001F5813">
            <w:pPr>
              <w:jc w:val="center"/>
              <w:rPr>
                <w:lang/>
              </w:rPr>
            </w:pPr>
            <w:r>
              <w:rPr>
                <w:lang/>
              </w:rPr>
              <w:t>2.</w:t>
            </w:r>
          </w:p>
        </w:tc>
        <w:tc>
          <w:tcPr>
            <w:tcW w:w="6841" w:type="dxa"/>
            <w:gridSpan w:val="10"/>
            <w:shd w:val="clear" w:color="auto" w:fill="auto"/>
          </w:tcPr>
          <w:p w:rsidR="004A3E8E" w:rsidRPr="00F263FC" w:rsidRDefault="00F263FC" w:rsidP="00F85D31">
            <w:pPr>
              <w:spacing w:before="60" w:after="60" w:line="240" w:lineRule="auto"/>
              <w:rPr>
                <w:lang/>
              </w:rPr>
            </w:pPr>
            <w:r>
              <w:rPr>
                <w:lang/>
              </w:rPr>
              <w:t>Amortizacija</w:t>
            </w: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:rsidR="004A3E8E" w:rsidRPr="00312F0F" w:rsidRDefault="00312F0F" w:rsidP="00312F0F">
            <w:pPr>
              <w:jc w:val="center"/>
              <w:rPr>
                <w:lang/>
              </w:rPr>
            </w:pPr>
            <w:r w:rsidRPr="00312F0F">
              <w:rPr>
                <w:lang/>
              </w:rPr>
              <w:t>3.</w:t>
            </w:r>
          </w:p>
        </w:tc>
        <w:tc>
          <w:tcPr>
            <w:tcW w:w="6841" w:type="dxa"/>
            <w:gridSpan w:val="10"/>
            <w:shd w:val="clear" w:color="auto" w:fill="auto"/>
          </w:tcPr>
          <w:p w:rsidR="004A3E8E" w:rsidRPr="00F263FC" w:rsidRDefault="00F263FC" w:rsidP="00F85D31">
            <w:pPr>
              <w:spacing w:before="60" w:after="60"/>
              <w:rPr>
                <w:lang/>
              </w:rPr>
            </w:pPr>
            <w:r>
              <w:rPr>
                <w:lang/>
              </w:rPr>
              <w:t>Troškovi održavanja</w:t>
            </w: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554" w:type="dxa"/>
            <w:gridSpan w:val="2"/>
            <w:shd w:val="clear" w:color="auto" w:fill="auto"/>
            <w:vAlign w:val="center"/>
          </w:tcPr>
          <w:p w:rsidR="004A3E8E" w:rsidRPr="00DF6B5E" w:rsidRDefault="00312F0F" w:rsidP="001F5813">
            <w:pPr>
              <w:jc w:val="center"/>
              <w:rPr>
                <w:lang/>
              </w:rPr>
            </w:pPr>
            <w:r>
              <w:rPr>
                <w:lang/>
              </w:rPr>
              <w:t>4.</w:t>
            </w:r>
          </w:p>
        </w:tc>
        <w:tc>
          <w:tcPr>
            <w:tcW w:w="6841" w:type="dxa"/>
            <w:gridSpan w:val="10"/>
            <w:shd w:val="clear" w:color="auto" w:fill="auto"/>
          </w:tcPr>
          <w:p w:rsidR="004A3E8E" w:rsidRPr="00F263FC" w:rsidRDefault="00F263FC" w:rsidP="00F85D31">
            <w:pPr>
              <w:spacing w:before="60" w:after="60"/>
              <w:rPr>
                <w:lang/>
              </w:rPr>
            </w:pPr>
            <w:r>
              <w:rPr>
                <w:lang/>
              </w:rPr>
              <w:t>Ostali troškovi</w:t>
            </w: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lang/>
              </w:rPr>
            </w:pPr>
          </w:p>
        </w:tc>
      </w:tr>
      <w:tr w:rsidR="004A3E8E" w:rsidRPr="00DF6B5E" w:rsidTr="009C4256">
        <w:tblPrEx>
          <w:tblBorders>
            <w:left w:val="thinThickSmallGap" w:sz="24" w:space="0" w:color="auto"/>
            <w:right w:val="thickThinSmallGap" w:sz="24" w:space="0" w:color="auto"/>
          </w:tblBorders>
          <w:tblLook w:val="04A0"/>
        </w:tblPrEx>
        <w:trPr>
          <w:trHeight w:val="313"/>
        </w:trPr>
        <w:tc>
          <w:tcPr>
            <w:tcW w:w="7395" w:type="dxa"/>
            <w:gridSpan w:val="12"/>
            <w:shd w:val="clear" w:color="auto" w:fill="F2F2F2" w:themeFill="background1" w:themeFillShade="F2"/>
            <w:vAlign w:val="center"/>
          </w:tcPr>
          <w:p w:rsidR="004A3E8E" w:rsidRPr="00DF6B5E" w:rsidRDefault="00902AAE" w:rsidP="00902AAE">
            <w:pPr>
              <w:spacing w:before="60" w:after="60"/>
              <w:jc w:val="right"/>
              <w:rPr>
                <w:b/>
                <w:lang/>
              </w:rPr>
            </w:pPr>
            <w:r>
              <w:rPr>
                <w:b/>
                <w:lang/>
              </w:rPr>
              <w:t>UKUPNI RASHODI</w:t>
            </w:r>
            <w:r w:rsidR="004A3E8E" w:rsidRPr="00DF6B5E">
              <w:rPr>
                <w:b/>
                <w:lang/>
              </w:rPr>
              <w:t>:</w:t>
            </w:r>
          </w:p>
        </w:tc>
        <w:tc>
          <w:tcPr>
            <w:tcW w:w="1785" w:type="dxa"/>
            <w:gridSpan w:val="2"/>
          </w:tcPr>
          <w:p w:rsidR="004A3E8E" w:rsidRPr="00DF6B5E" w:rsidRDefault="004A3E8E" w:rsidP="001F5813">
            <w:pPr>
              <w:rPr>
                <w:b/>
                <w:lang/>
              </w:rPr>
            </w:pPr>
          </w:p>
        </w:tc>
      </w:tr>
      <w:tr w:rsidR="00F263FC" w:rsidRPr="00DF6B5E" w:rsidTr="009C4256">
        <w:tblPrEx>
          <w:tblLook w:val="04A0"/>
        </w:tblPrEx>
        <w:tc>
          <w:tcPr>
            <w:tcW w:w="9180" w:type="dxa"/>
            <w:gridSpan w:val="14"/>
            <w:tcBorders>
              <w:left w:val="thinThickSmallGap" w:sz="24" w:space="0" w:color="auto"/>
              <w:right w:val="thickThinSmallGap" w:sz="24" w:space="0" w:color="auto"/>
            </w:tcBorders>
            <w:shd w:val="pct20" w:color="auto" w:fill="auto"/>
          </w:tcPr>
          <w:p w:rsidR="00F263FC" w:rsidRPr="00312F0F" w:rsidRDefault="00312F0F" w:rsidP="00902AAE">
            <w:pPr>
              <w:spacing w:before="60" w:after="60" w:line="240" w:lineRule="auto"/>
              <w:rPr>
                <w:b/>
                <w:lang/>
              </w:rPr>
            </w:pPr>
            <w:r w:rsidRPr="00312F0F">
              <w:rPr>
                <w:b/>
                <w:lang/>
              </w:rPr>
              <w:t>3</w:t>
            </w:r>
            <w:r w:rsidR="00F263FC" w:rsidRPr="00312F0F">
              <w:rPr>
                <w:b/>
                <w:lang/>
              </w:rPr>
              <w:t xml:space="preserve">.3 </w:t>
            </w:r>
            <w:r w:rsidR="00902AAE">
              <w:rPr>
                <w:b/>
                <w:lang/>
              </w:rPr>
              <w:t>PLANIRANA DOBIT</w:t>
            </w:r>
            <w:r w:rsidR="00F263FC" w:rsidRPr="00312F0F">
              <w:rPr>
                <w:b/>
                <w:lang/>
              </w:rPr>
              <w:t>:</w:t>
            </w:r>
          </w:p>
        </w:tc>
      </w:tr>
      <w:tr w:rsidR="00F263FC" w:rsidRPr="00DF6B5E" w:rsidTr="009C4256">
        <w:tblPrEx>
          <w:tblLook w:val="04A0"/>
        </w:tblPrEx>
        <w:tc>
          <w:tcPr>
            <w:tcW w:w="7395" w:type="dxa"/>
            <w:gridSpan w:val="12"/>
            <w:tcBorders>
              <w:left w:val="thinThickSmallGap" w:sz="24" w:space="0" w:color="auto"/>
              <w:bottom w:val="double" w:sz="4" w:space="0" w:color="auto"/>
            </w:tcBorders>
          </w:tcPr>
          <w:p w:rsidR="00F263FC" w:rsidRPr="00DF6B5E" w:rsidRDefault="00F263FC" w:rsidP="00312F0F">
            <w:pPr>
              <w:spacing w:before="60" w:after="60"/>
              <w:rPr>
                <w:lang/>
              </w:rPr>
            </w:pPr>
            <w:r w:rsidRPr="009D40A4">
              <w:rPr>
                <w:rFonts w:cstheme="minorHAnsi"/>
                <w:lang/>
              </w:rPr>
              <w:t>Izračunavanje</w:t>
            </w:r>
            <w:r>
              <w:rPr>
                <w:lang/>
              </w:rPr>
              <w:t xml:space="preserve"> se vrši razlikom godišnjih prihoda (3.1.) i godišnjih rashoda 3.2.</w:t>
            </w:r>
          </w:p>
        </w:tc>
        <w:tc>
          <w:tcPr>
            <w:tcW w:w="1785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</w:tcPr>
          <w:p w:rsidR="00F263FC" w:rsidRPr="00DF6B5E" w:rsidRDefault="00F263FC" w:rsidP="001F5813">
            <w:pPr>
              <w:rPr>
                <w:rFonts w:ascii="Arial" w:hAnsi="Arial" w:cs="Arial"/>
                <w:lang w:val="sr-Latn-CS"/>
              </w:rPr>
            </w:pPr>
          </w:p>
        </w:tc>
      </w:tr>
    </w:tbl>
    <w:p w:rsidR="00F12773" w:rsidRDefault="00F12773"/>
    <w:tbl>
      <w:tblPr>
        <w:tblW w:w="9180" w:type="dxa"/>
        <w:tblInd w:w="-225" w:type="dxa"/>
        <w:tblBorders>
          <w:top w:val="single" w:sz="4" w:space="0" w:color="auto"/>
          <w:left w:val="thinThickSmallGap" w:sz="24" w:space="0" w:color="auto"/>
          <w:bottom w:val="single" w:sz="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80"/>
      </w:tblGrid>
      <w:tr w:rsidR="00D93E47" w:rsidRPr="00DF6B5E" w:rsidTr="00BC2CCE">
        <w:trPr>
          <w:trHeight w:val="313"/>
        </w:trPr>
        <w:tc>
          <w:tcPr>
            <w:tcW w:w="9180" w:type="dxa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:rsidR="00D93E47" w:rsidRPr="00D93E47" w:rsidRDefault="00D93E47" w:rsidP="00D93E4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/>
              </w:rPr>
            </w:pPr>
            <w:r w:rsidRPr="00D93E47">
              <w:rPr>
                <w:b/>
                <w:sz w:val="28"/>
                <w:szCs w:val="28"/>
                <w:lang/>
              </w:rPr>
              <w:t xml:space="preserve">PLAN I DINAMIKA IMPLEMENTACIJE </w:t>
            </w:r>
            <w:r w:rsidRPr="00D93E47">
              <w:rPr>
                <w:b/>
                <w:sz w:val="28"/>
                <w:szCs w:val="28"/>
                <w:lang/>
              </w:rPr>
              <w:t>:</w:t>
            </w:r>
          </w:p>
        </w:tc>
      </w:tr>
      <w:tr w:rsidR="00D93E47" w:rsidRPr="00DF6B5E" w:rsidTr="00BC2CCE">
        <w:trPr>
          <w:trHeight w:val="313"/>
        </w:trPr>
        <w:tc>
          <w:tcPr>
            <w:tcW w:w="9180" w:type="dxa"/>
            <w:tcBorders>
              <w:top w:val="double" w:sz="4" w:space="0" w:color="auto"/>
            </w:tcBorders>
            <w:shd w:val="pct20" w:color="auto" w:fill="auto"/>
          </w:tcPr>
          <w:p w:rsidR="00D93E47" w:rsidRPr="00312F0F" w:rsidRDefault="00D93E47" w:rsidP="00BC2CCE">
            <w:pPr>
              <w:spacing w:before="60" w:after="60"/>
              <w:rPr>
                <w:b/>
                <w:lang/>
              </w:rPr>
            </w:pPr>
          </w:p>
        </w:tc>
      </w:tr>
      <w:tr w:rsidR="00D93E47" w:rsidRPr="00D93E47" w:rsidTr="008A290A">
        <w:trPr>
          <w:trHeight w:val="313"/>
        </w:trPr>
        <w:tc>
          <w:tcPr>
            <w:tcW w:w="9180" w:type="dxa"/>
            <w:shd w:val="clear" w:color="auto" w:fill="F2F2F2" w:themeFill="background1" w:themeFillShade="F2"/>
          </w:tcPr>
          <w:p w:rsidR="00D93E47" w:rsidRDefault="00D93E47" w:rsidP="00D93E47">
            <w:pPr>
              <w:spacing w:after="0" w:line="240" w:lineRule="auto"/>
              <w:rPr>
                <w:lang w:val="bs-Latn-BA"/>
              </w:rPr>
            </w:pPr>
            <w:r>
              <w:rPr>
                <w:lang/>
              </w:rPr>
              <w:t>Prvi mjesec aktivnosti počinje prvim danom nakon zaprimanja materijalnog granta</w:t>
            </w:r>
          </w:p>
          <w:p w:rsidR="00D93E47" w:rsidRPr="00D93E47" w:rsidRDefault="00D93E47" w:rsidP="00D93E47">
            <w:pPr>
              <w:spacing w:after="0" w:line="240" w:lineRule="auto"/>
              <w:rPr>
                <w:lang w:val="bs-Latn-BA"/>
              </w:rPr>
            </w:pPr>
            <w:r>
              <w:rPr>
                <w:lang w:val="bs-Latn-BA"/>
              </w:rPr>
              <w:t>Aktivnosti navesti taksativno</w:t>
            </w:r>
          </w:p>
        </w:tc>
      </w:tr>
    </w:tbl>
    <w:tbl>
      <w:tblPr>
        <w:tblStyle w:val="TableGrid"/>
        <w:tblW w:w="0" w:type="auto"/>
        <w:tblInd w:w="-185" w:type="dxa"/>
        <w:tblLook w:val="04A0"/>
      </w:tblPr>
      <w:tblGrid>
        <w:gridCol w:w="1260"/>
        <w:gridCol w:w="4936"/>
        <w:gridCol w:w="3006"/>
      </w:tblGrid>
      <w:tr w:rsidR="00D93E47" w:rsidTr="00D93E47">
        <w:tc>
          <w:tcPr>
            <w:tcW w:w="1260" w:type="dxa"/>
          </w:tcPr>
          <w:p w:rsidR="00D93E47" w:rsidRPr="00D93E47" w:rsidRDefault="00D93E47">
            <w:r>
              <w:t>Mjeseci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 xml:space="preserve">Aktivnosti </w:t>
            </w: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>Odgovorna osoba ili organizacija</w:t>
            </w:r>
          </w:p>
        </w:tc>
      </w:tr>
      <w:tr w:rsidR="00D93E47" w:rsidTr="00D93E47">
        <w:tc>
          <w:tcPr>
            <w:tcW w:w="1260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</w:p>
          <w:p w:rsidR="00D93E47" w:rsidRDefault="00D93E47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>2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</w:p>
          <w:p w:rsidR="00D93E47" w:rsidRDefault="00D93E47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>3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</w:p>
          <w:p w:rsidR="00D93E47" w:rsidRDefault="00D93E47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>4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</w:p>
          <w:p w:rsidR="00D93E47" w:rsidRDefault="00D93E47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>5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</w:p>
          <w:p w:rsidR="00D93E47" w:rsidRDefault="00D93E47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lastRenderedPageBreak/>
              <w:t>6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</w:p>
          <w:p w:rsidR="00D93E47" w:rsidRDefault="00D93E47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>
            <w:pPr>
              <w:rPr>
                <w:lang w:val="pl-PL"/>
              </w:rPr>
            </w:pPr>
            <w:r>
              <w:rPr>
                <w:lang w:val="pl-PL"/>
              </w:rPr>
              <w:t>7</w:t>
            </w:r>
          </w:p>
        </w:tc>
        <w:tc>
          <w:tcPr>
            <w:tcW w:w="4936" w:type="dxa"/>
          </w:tcPr>
          <w:p w:rsidR="00D93E47" w:rsidRDefault="00D93E47">
            <w:pPr>
              <w:rPr>
                <w:lang w:val="pl-PL"/>
              </w:rPr>
            </w:pPr>
          </w:p>
          <w:p w:rsidR="00D93E47" w:rsidRDefault="00D93E47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8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9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10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11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D93E47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12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</w:tbl>
    <w:p w:rsidR="00D93E47" w:rsidRDefault="00D93E47">
      <w:pPr>
        <w:rPr>
          <w:lang w:val="pl-PL"/>
        </w:rPr>
      </w:pPr>
    </w:p>
    <w:p w:rsidR="00D93E47" w:rsidRDefault="00D93E47">
      <w:pPr>
        <w:rPr>
          <w:lang w:val="pl-PL"/>
        </w:rPr>
      </w:pPr>
    </w:p>
    <w:tbl>
      <w:tblPr>
        <w:tblW w:w="9180" w:type="dxa"/>
        <w:tblInd w:w="-225" w:type="dxa"/>
        <w:tblBorders>
          <w:top w:val="single" w:sz="4" w:space="0" w:color="auto"/>
          <w:left w:val="thinThickSmallGap" w:sz="24" w:space="0" w:color="auto"/>
          <w:bottom w:val="single" w:sz="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80"/>
      </w:tblGrid>
      <w:tr w:rsidR="00D93E47" w:rsidRPr="00DF6B5E" w:rsidTr="00BC2CCE">
        <w:trPr>
          <w:trHeight w:val="313"/>
        </w:trPr>
        <w:tc>
          <w:tcPr>
            <w:tcW w:w="9180" w:type="dxa"/>
            <w:tcBorders>
              <w:top w:val="double" w:sz="4" w:space="0" w:color="auto"/>
              <w:bottom w:val="double" w:sz="4" w:space="0" w:color="auto"/>
            </w:tcBorders>
            <w:shd w:val="pct35" w:color="auto" w:fill="auto"/>
          </w:tcPr>
          <w:p w:rsidR="00D93E47" w:rsidRPr="00D93E47" w:rsidRDefault="00D93E47" w:rsidP="00D93E4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b/>
                <w:sz w:val="28"/>
                <w:szCs w:val="28"/>
                <w:lang/>
              </w:rPr>
            </w:pPr>
            <w:r w:rsidRPr="00D93E47">
              <w:rPr>
                <w:b/>
                <w:sz w:val="28"/>
                <w:szCs w:val="28"/>
                <w:lang/>
              </w:rPr>
              <w:t>RIZICI</w:t>
            </w:r>
          </w:p>
        </w:tc>
      </w:tr>
      <w:tr w:rsidR="00D93E47" w:rsidRPr="00DF6B5E" w:rsidTr="00BC2CCE">
        <w:trPr>
          <w:trHeight w:val="313"/>
        </w:trPr>
        <w:tc>
          <w:tcPr>
            <w:tcW w:w="9180" w:type="dxa"/>
            <w:tcBorders>
              <w:top w:val="double" w:sz="4" w:space="0" w:color="auto"/>
            </w:tcBorders>
            <w:shd w:val="pct20" w:color="auto" w:fill="auto"/>
          </w:tcPr>
          <w:p w:rsidR="00D93E47" w:rsidRPr="00312F0F" w:rsidRDefault="00D93E47" w:rsidP="00BC2CCE">
            <w:pPr>
              <w:spacing w:before="60" w:after="60"/>
              <w:rPr>
                <w:b/>
                <w:lang/>
              </w:rPr>
            </w:pPr>
          </w:p>
        </w:tc>
      </w:tr>
      <w:tr w:rsidR="00D93E47" w:rsidRPr="00D93E47" w:rsidTr="00BC2CCE">
        <w:trPr>
          <w:trHeight w:val="313"/>
        </w:trPr>
        <w:tc>
          <w:tcPr>
            <w:tcW w:w="9180" w:type="dxa"/>
            <w:shd w:val="clear" w:color="auto" w:fill="F2F2F2" w:themeFill="background1" w:themeFillShade="F2"/>
          </w:tcPr>
          <w:p w:rsidR="00D93E47" w:rsidRPr="00D93E47" w:rsidRDefault="00D93E47" w:rsidP="00D93E47">
            <w:pPr>
              <w:spacing w:after="0" w:line="240" w:lineRule="auto"/>
              <w:rPr>
                <w:lang w:val="bs-Latn-BA"/>
              </w:rPr>
            </w:pPr>
            <w:r>
              <w:rPr>
                <w:lang/>
              </w:rPr>
              <w:t>Navesti rizike u implementaciji Poslovnog plana.</w:t>
            </w:r>
          </w:p>
        </w:tc>
      </w:tr>
    </w:tbl>
    <w:tbl>
      <w:tblPr>
        <w:tblStyle w:val="TableGrid"/>
        <w:tblW w:w="0" w:type="auto"/>
        <w:tblInd w:w="-185" w:type="dxa"/>
        <w:tblLook w:val="04A0"/>
      </w:tblPr>
      <w:tblGrid>
        <w:gridCol w:w="1260"/>
        <w:gridCol w:w="4936"/>
        <w:gridCol w:w="3006"/>
      </w:tblGrid>
      <w:tr w:rsidR="00D93E47" w:rsidTr="00BC2CCE">
        <w:tc>
          <w:tcPr>
            <w:tcW w:w="1260" w:type="dxa"/>
          </w:tcPr>
          <w:p w:rsidR="00D93E47" w:rsidRPr="00D93E47" w:rsidRDefault="00D93E47" w:rsidP="00BC2CCE">
            <w:r>
              <w:t>Rednibroj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 xml:space="preserve">Vrsta rizika </w:t>
            </w: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BC2CCE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BC2CCE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2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BC2CCE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3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BC2CCE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4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BC2CCE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5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  <w:tr w:rsidR="00D93E47" w:rsidTr="00BC2CCE">
        <w:tc>
          <w:tcPr>
            <w:tcW w:w="1260" w:type="dxa"/>
          </w:tcPr>
          <w:p w:rsidR="00D93E47" w:rsidRDefault="00D93E47" w:rsidP="00BC2CCE">
            <w:pPr>
              <w:rPr>
                <w:lang w:val="pl-PL"/>
              </w:rPr>
            </w:pPr>
            <w:r>
              <w:rPr>
                <w:lang w:val="pl-PL"/>
              </w:rPr>
              <w:t>6</w:t>
            </w:r>
          </w:p>
        </w:tc>
        <w:tc>
          <w:tcPr>
            <w:tcW w:w="4936" w:type="dxa"/>
          </w:tcPr>
          <w:p w:rsidR="00D93E47" w:rsidRDefault="00D93E47" w:rsidP="00BC2CCE">
            <w:pPr>
              <w:rPr>
                <w:lang w:val="pl-PL"/>
              </w:rPr>
            </w:pPr>
          </w:p>
          <w:p w:rsidR="00D93E47" w:rsidRDefault="00D93E47" w:rsidP="00BC2CCE">
            <w:pPr>
              <w:rPr>
                <w:lang w:val="pl-PL"/>
              </w:rPr>
            </w:pPr>
          </w:p>
        </w:tc>
        <w:tc>
          <w:tcPr>
            <w:tcW w:w="3006" w:type="dxa"/>
          </w:tcPr>
          <w:p w:rsidR="00D93E47" w:rsidRDefault="00D93E47" w:rsidP="00BC2CCE">
            <w:pPr>
              <w:rPr>
                <w:lang w:val="pl-PL"/>
              </w:rPr>
            </w:pPr>
          </w:p>
        </w:tc>
      </w:tr>
    </w:tbl>
    <w:p w:rsidR="00D93E47" w:rsidRPr="00D93E47" w:rsidRDefault="00F12773">
      <w:pPr>
        <w:rPr>
          <w:lang w:val="pl-PL"/>
        </w:rPr>
      </w:pPr>
      <w:r w:rsidRPr="00D93E47">
        <w:rPr>
          <w:lang w:val="pl-PL"/>
        </w:rPr>
        <w:br w:type="page"/>
      </w:r>
    </w:p>
    <w:p w:rsidR="00F12773" w:rsidRPr="00D93E47" w:rsidRDefault="00F12773">
      <w:pPr>
        <w:rPr>
          <w:lang w:val="pl-PL"/>
        </w:rPr>
      </w:pPr>
    </w:p>
    <w:tbl>
      <w:tblPr>
        <w:tblW w:w="918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5"/>
        <w:gridCol w:w="1785"/>
      </w:tblGrid>
      <w:tr w:rsidR="00DC0B20" w:rsidRPr="00DF6B5E" w:rsidTr="00D93E47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DC0B20" w:rsidRPr="00D93E47" w:rsidRDefault="00DC0B20" w:rsidP="00D9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  <w:lang/>
              </w:rPr>
            </w:pPr>
            <w:r w:rsidRPr="00D93E47">
              <w:rPr>
                <w:rFonts w:cstheme="minorHAnsi"/>
                <w:b/>
                <w:bCs/>
                <w:sz w:val="28"/>
                <w:szCs w:val="28"/>
                <w:lang/>
              </w:rPr>
              <w:t>IZRAČUN EKONOMSKIH FAKTORA POSLOVNOG PLANA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  <w:shd w:val="clear" w:color="auto" w:fill="A6A6A6" w:themeFill="background1" w:themeFillShade="A6"/>
          </w:tcPr>
          <w:p w:rsidR="00DC0B20" w:rsidRPr="00DF6B5E" w:rsidRDefault="00DC0B20" w:rsidP="00F12773">
            <w:pPr>
              <w:spacing w:after="0" w:line="240" w:lineRule="auto"/>
              <w:rPr>
                <w:rFonts w:ascii="Arial" w:hAnsi="Arial" w:cs="Arial"/>
                <w:lang w:val="sr-Latn-CS"/>
              </w:rPr>
            </w:pPr>
            <w:r w:rsidRPr="00DC0B20">
              <w:rPr>
                <w:rFonts w:ascii="Arial" w:hAnsi="Arial" w:cs="Arial"/>
                <w:sz w:val="16"/>
                <w:szCs w:val="16"/>
                <w:lang w:val="sr-Latn-CS"/>
              </w:rPr>
              <w:t>VRIJEDNOST IZRAČUNATOG KOEFICIJENTA</w:t>
            </w:r>
          </w:p>
        </w:tc>
      </w:tr>
      <w:tr w:rsidR="009D40A4" w:rsidRPr="002E3432" w:rsidTr="009C4256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Pr="00DC0B20" w:rsidRDefault="009D40A4" w:rsidP="009B6BCA">
            <w:pPr>
              <w:spacing w:after="0" w:line="240" w:lineRule="auto"/>
              <w:rPr>
                <w:b/>
                <w:bCs/>
                <w:i/>
                <w:iCs/>
                <w:lang/>
              </w:rPr>
            </w:pPr>
            <w:r w:rsidRPr="00DC0B20">
              <w:rPr>
                <w:b/>
                <w:bCs/>
                <w:i/>
                <w:iCs/>
                <w:lang/>
              </w:rPr>
              <w:t>Izračun ekonomičnosti:</w:t>
            </w:r>
          </w:p>
          <w:p w:rsidR="00DC0B20" w:rsidRDefault="00406887" w:rsidP="009B6BCA">
            <w:pPr>
              <w:spacing w:after="0" w:line="240" w:lineRule="auto"/>
              <w:rPr>
                <w:sz w:val="18"/>
                <w:szCs w:val="18"/>
                <w:lang/>
              </w:rPr>
            </w:pPr>
            <w:r w:rsidRPr="00406887">
              <w:rPr>
                <w:sz w:val="18"/>
                <w:szCs w:val="18"/>
                <w:lang/>
              </w:rPr>
              <w:t xml:space="preserve">Ekonomičnost- odnos između </w:t>
            </w:r>
            <w:r>
              <w:rPr>
                <w:sz w:val="18"/>
                <w:szCs w:val="18"/>
                <w:lang/>
              </w:rPr>
              <w:t>rezultata rada</w:t>
            </w:r>
            <w:r w:rsidRPr="00406887">
              <w:rPr>
                <w:sz w:val="18"/>
                <w:szCs w:val="18"/>
                <w:lang/>
              </w:rPr>
              <w:t xml:space="preserve"> i utrošenih proizvodnih </w:t>
            </w:r>
            <w:r>
              <w:rPr>
                <w:sz w:val="18"/>
                <w:szCs w:val="18"/>
                <w:lang/>
              </w:rPr>
              <w:t>činilaca</w:t>
            </w:r>
            <w:r w:rsidRPr="00406887">
              <w:rPr>
                <w:sz w:val="18"/>
                <w:szCs w:val="18"/>
                <w:lang/>
              </w:rPr>
              <w:t xml:space="preserve">, pokazuje u kojoj mjeri </w:t>
            </w:r>
            <w:r>
              <w:rPr>
                <w:sz w:val="18"/>
                <w:szCs w:val="18"/>
                <w:lang/>
              </w:rPr>
              <w:t xml:space="preserve">će vaš Poslovni plan ostvariti </w:t>
            </w:r>
            <w:r w:rsidRPr="00406887">
              <w:rPr>
                <w:sz w:val="18"/>
                <w:szCs w:val="18"/>
                <w:lang/>
              </w:rPr>
              <w:t>postavljene ciljeve</w:t>
            </w:r>
            <w:r>
              <w:rPr>
                <w:sz w:val="18"/>
                <w:szCs w:val="18"/>
                <w:lang/>
              </w:rPr>
              <w:t>,</w:t>
            </w:r>
            <w:r w:rsidRPr="00406887">
              <w:rPr>
                <w:sz w:val="18"/>
                <w:szCs w:val="18"/>
                <w:lang/>
              </w:rPr>
              <w:t xml:space="preserve"> odnosno u kojoj mjeri se racionalno koriste </w:t>
            </w:r>
            <w:r>
              <w:rPr>
                <w:sz w:val="18"/>
                <w:szCs w:val="18"/>
                <w:lang/>
              </w:rPr>
              <w:t xml:space="preserve">donirana sredstva predviđena </w:t>
            </w:r>
            <w:r w:rsidRPr="00406887">
              <w:rPr>
                <w:sz w:val="18"/>
                <w:szCs w:val="18"/>
                <w:lang/>
              </w:rPr>
              <w:t xml:space="preserve">za ostvarenje postavljenih ciljeva </w:t>
            </w:r>
          </w:p>
          <w:p w:rsidR="009B6BCA" w:rsidRPr="00DC0B20" w:rsidRDefault="00945CE2" w:rsidP="009B6BCA">
            <w:pPr>
              <w:spacing w:after="0" w:line="240" w:lineRule="auto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UKUPAN PRIHOD</w:t>
            </w:r>
          </w:p>
          <w:p w:rsidR="009B6BCA" w:rsidRPr="00DC0B20" w:rsidRDefault="00DC0B20" w:rsidP="009B6BCA">
            <w:pPr>
              <w:spacing w:after="0" w:line="240" w:lineRule="auto"/>
              <w:rPr>
                <w:sz w:val="16"/>
                <w:szCs w:val="16"/>
                <w:lang/>
              </w:rPr>
            </w:pPr>
            <w:r w:rsidRPr="00DC0B20">
              <w:rPr>
                <w:sz w:val="16"/>
                <w:szCs w:val="16"/>
                <w:lang/>
              </w:rPr>
              <w:t>EKONOMIČNOST=----------------------------------</w:t>
            </w:r>
          </w:p>
          <w:p w:rsidR="00DC0B20" w:rsidRPr="009B6BCA" w:rsidRDefault="00945CE2" w:rsidP="009B6BCA">
            <w:pPr>
              <w:spacing w:after="0" w:line="240" w:lineRule="auto"/>
              <w:rPr>
                <w:lang/>
              </w:rPr>
            </w:pPr>
            <w:r>
              <w:rPr>
                <w:sz w:val="16"/>
                <w:szCs w:val="16"/>
                <w:lang/>
              </w:rPr>
              <w:t>UKUPAN RASHOD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C0B20" w:rsidRDefault="009D40A4" w:rsidP="001F5813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D40A4" w:rsidRPr="002E3432" w:rsidTr="009C4256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Pr="00DC0B20" w:rsidRDefault="009D40A4" w:rsidP="00312F0F">
            <w:pPr>
              <w:spacing w:before="60" w:after="60"/>
              <w:rPr>
                <w:b/>
                <w:bCs/>
                <w:i/>
                <w:iCs/>
                <w:lang/>
              </w:rPr>
            </w:pPr>
            <w:r w:rsidRPr="00DC0B20">
              <w:rPr>
                <w:b/>
                <w:bCs/>
                <w:i/>
                <w:iCs/>
                <w:lang/>
              </w:rPr>
              <w:t>Izračun rentabilnosti:</w:t>
            </w:r>
          </w:p>
          <w:p w:rsidR="009D40A4" w:rsidRDefault="009D40A4" w:rsidP="009D40A4">
            <w:pPr>
              <w:spacing w:after="0" w:line="240" w:lineRule="auto"/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</w:pP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 xml:space="preserve">Ako je </w:t>
            </w: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 xml:space="preserve">poslovna djelatnost 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rentabilna, postoji mogućnost povećanja njezina kapitala i imovine</w:t>
            </w: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.</w:t>
            </w:r>
          </w:p>
          <w:p w:rsidR="009D40A4" w:rsidRDefault="009D40A4" w:rsidP="009D40A4">
            <w:pPr>
              <w:spacing w:after="0" w:line="240" w:lineRule="auto"/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</w:pP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A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 </w:t>
            </w:r>
            <w:r w:rsidRPr="009D40A4"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  <w:t>ako posluje s gubitkom, smanjuje se vrijednost njezine imovine i kapitala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 xml:space="preserve">. </w:t>
            </w:r>
          </w:p>
          <w:p w:rsidR="009D40A4" w:rsidRDefault="009D40A4" w:rsidP="009D40A4">
            <w:pPr>
              <w:spacing w:after="0" w:line="240" w:lineRule="auto"/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</w:pP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Ako p</w:t>
            </w:r>
            <w:r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oslovna djelatnost pos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luje bez neto-dobiti ili iskazuje gubitak, proglašava se nerentabilnim poslovnim subjektom.</w:t>
            </w:r>
            <w:r w:rsidRPr="009D40A4"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  <w:t> </w:t>
            </w:r>
          </w:p>
          <w:p w:rsidR="009D40A4" w:rsidRDefault="009D40A4" w:rsidP="009D40A4">
            <w:pPr>
              <w:spacing w:after="0" w:line="240" w:lineRule="auto"/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</w:pPr>
            <w:r w:rsidRPr="009D40A4">
              <w:rPr>
                <w:rStyle w:val="Strong"/>
                <w:rFonts w:cstheme="minorHAnsi"/>
                <w:color w:val="4D4E4C"/>
                <w:sz w:val="18"/>
                <w:szCs w:val="18"/>
                <w:bdr w:val="none" w:sz="0" w:space="0" w:color="auto" w:frame="1"/>
                <w:lang w:val="pl-PL"/>
              </w:rPr>
              <w:t>Dugotrajno nerentabilno poslovanje</w:t>
            </w:r>
            <w:r w:rsidRPr="009D40A4">
              <w:rPr>
                <w:rFonts w:cstheme="minorHAnsi"/>
                <w:color w:val="4D4E4C"/>
                <w:sz w:val="18"/>
                <w:szCs w:val="18"/>
                <w:shd w:val="clear" w:color="auto" w:fill="FFFFFF"/>
                <w:lang w:val="pl-PL"/>
              </w:rPr>
              <w:t> dovodi do stečaja i u konačnici do likvidacije pravne osobe.</w:t>
            </w:r>
          </w:p>
          <w:p w:rsidR="009D40A4" w:rsidRPr="009D40A4" w:rsidRDefault="009D40A4" w:rsidP="009D40A4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9D40A4">
              <w:rPr>
                <w:rFonts w:cstheme="minorHAnsi"/>
                <w:sz w:val="16"/>
                <w:szCs w:val="16"/>
                <w:lang w:val="pl-PL"/>
              </w:rPr>
              <w:t xml:space="preserve">                                IZNOS DOBITI</w:t>
            </w:r>
            <w:r w:rsidR="00945CE2">
              <w:rPr>
                <w:rFonts w:cstheme="minorHAnsi"/>
                <w:sz w:val="16"/>
                <w:szCs w:val="16"/>
                <w:lang w:val="pl-PL"/>
              </w:rPr>
              <w:t>/GUBITKA</w:t>
            </w:r>
          </w:p>
          <w:p w:rsidR="009D40A4" w:rsidRPr="009D40A4" w:rsidRDefault="009D40A4" w:rsidP="009D40A4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9D40A4">
              <w:rPr>
                <w:rFonts w:cstheme="minorHAnsi"/>
                <w:sz w:val="16"/>
                <w:szCs w:val="16"/>
                <w:lang w:val="pl-PL"/>
              </w:rPr>
              <w:t>RENTABILNOST = --------------------------</w:t>
            </w:r>
          </w:p>
          <w:p w:rsidR="009D40A4" w:rsidRPr="009D40A4" w:rsidRDefault="009D40A4" w:rsidP="009D40A4">
            <w:pPr>
              <w:spacing w:after="0" w:line="240" w:lineRule="auto"/>
              <w:rPr>
                <w:rFonts w:cstheme="minorHAnsi"/>
                <w:sz w:val="18"/>
                <w:szCs w:val="18"/>
                <w:lang w:val="pl-PL"/>
              </w:rPr>
            </w:pPr>
            <w:r w:rsidRPr="009D40A4">
              <w:rPr>
                <w:rFonts w:cstheme="minorHAnsi"/>
                <w:sz w:val="16"/>
                <w:szCs w:val="16"/>
                <w:lang w:val="pl-PL"/>
              </w:rPr>
              <w:t xml:space="preserve">                                 IZNOS ULOŽENOG KAPITALA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D40A4" w:rsidRPr="00824DF3" w:rsidTr="009C4256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Pr="00F12773" w:rsidRDefault="009D40A4" w:rsidP="00312F0F">
            <w:pPr>
              <w:spacing w:before="60" w:after="60"/>
              <w:rPr>
                <w:b/>
                <w:bCs/>
                <w:i/>
                <w:iCs/>
                <w:lang/>
              </w:rPr>
            </w:pPr>
            <w:r w:rsidRPr="00F12773">
              <w:rPr>
                <w:b/>
                <w:bCs/>
                <w:i/>
                <w:iCs/>
                <w:lang/>
              </w:rPr>
              <w:t>Izračun produktivnosti:</w:t>
            </w:r>
          </w:p>
          <w:p w:rsidR="00DC0B20" w:rsidRDefault="00DC0B20" w:rsidP="00DC0B20">
            <w:pPr>
              <w:spacing w:after="0" w:line="240" w:lineRule="auto"/>
              <w:rPr>
                <w:lang w:val="hr-BA"/>
              </w:rPr>
            </w:pPr>
            <w:r w:rsidRPr="00DC0B20">
              <w:rPr>
                <w:b/>
                <w:bCs/>
                <w:lang w:val="hr-BA"/>
              </w:rPr>
              <w:t xml:space="preserve">Produktivnost </w:t>
            </w:r>
            <w:r w:rsidRPr="00DC0B20">
              <w:rPr>
                <w:lang w:val="hr-BA"/>
              </w:rPr>
              <w:t xml:space="preserve">je nastojanje da se datom količinom </w:t>
            </w:r>
            <w:r>
              <w:rPr>
                <w:lang w:val="hr-BA"/>
              </w:rPr>
              <w:t xml:space="preserve">ulaznih elemenata proizvodnje ili usluga </w:t>
            </w:r>
            <w:r w:rsidRPr="00DC0B20">
              <w:rPr>
                <w:lang w:val="hr-BA"/>
              </w:rPr>
              <w:t xml:space="preserve">ostvari maksimalna </w:t>
            </w:r>
            <w:r>
              <w:rPr>
                <w:lang w:val="hr-BA"/>
              </w:rPr>
              <w:t xml:space="preserve">učinkovitost odnosno </w:t>
            </w:r>
            <w:r w:rsidRPr="00DC0B20">
              <w:rPr>
                <w:lang w:val="hr-BA"/>
              </w:rPr>
              <w:t>količina proizvoda</w:t>
            </w:r>
            <w:r>
              <w:rPr>
                <w:lang w:val="hr-BA"/>
              </w:rPr>
              <w:t xml:space="preserve"> – definisanom vremenu i raspoloživoj tehnologiji rada.</w:t>
            </w:r>
          </w:p>
          <w:p w:rsidR="00DC0B20" w:rsidRPr="00DC0B20" w:rsidRDefault="00A1130D" w:rsidP="00DC0B20">
            <w:pPr>
              <w:spacing w:after="0" w:line="240" w:lineRule="auto"/>
              <w:rPr>
                <w:sz w:val="16"/>
                <w:szCs w:val="16"/>
                <w:lang w:val="hr-BA"/>
              </w:rPr>
            </w:pPr>
            <w:r>
              <w:rPr>
                <w:sz w:val="16"/>
                <w:szCs w:val="16"/>
                <w:lang w:val="hr-BA"/>
              </w:rPr>
              <w:t>KOLIČINA PROIZVODA ILI USLUGA</w:t>
            </w:r>
          </w:p>
          <w:p w:rsidR="00DC0B20" w:rsidRPr="00DC0B20" w:rsidRDefault="00DC0B20" w:rsidP="00DC0B20">
            <w:pPr>
              <w:spacing w:after="0" w:line="240" w:lineRule="auto"/>
              <w:rPr>
                <w:sz w:val="16"/>
                <w:szCs w:val="16"/>
                <w:lang/>
              </w:rPr>
            </w:pPr>
            <w:r w:rsidRPr="00DC0B20">
              <w:rPr>
                <w:sz w:val="16"/>
                <w:szCs w:val="16"/>
                <w:lang w:val="hr-BA"/>
              </w:rPr>
              <w:t>PRODUKTIVNOST=--------------------------------------------------</w:t>
            </w:r>
          </w:p>
          <w:p w:rsidR="009B6BCA" w:rsidRPr="00DC0B20" w:rsidRDefault="00A1130D" w:rsidP="00DC0B20">
            <w:pPr>
              <w:spacing w:after="0" w:line="240" w:lineRule="auto"/>
              <w:rPr>
                <w:sz w:val="16"/>
                <w:szCs w:val="16"/>
                <w:lang/>
              </w:rPr>
            </w:pPr>
            <w:r>
              <w:rPr>
                <w:sz w:val="16"/>
                <w:szCs w:val="16"/>
                <w:lang/>
              </w:rPr>
              <w:t>KOLIČINA ULAZNIH RESURSA</w:t>
            </w: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9D40A4" w:rsidRPr="00824DF3" w:rsidTr="009C4256">
        <w:tc>
          <w:tcPr>
            <w:tcW w:w="7395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9D40A4" w:rsidRDefault="009D40A4" w:rsidP="00312F0F">
            <w:pPr>
              <w:spacing w:before="60" w:after="60"/>
              <w:rPr>
                <w:lang/>
              </w:rPr>
            </w:pPr>
          </w:p>
        </w:tc>
        <w:tc>
          <w:tcPr>
            <w:tcW w:w="1785" w:type="dxa"/>
            <w:tcBorders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 w:val="sr-Latn-CS"/>
              </w:rPr>
            </w:pPr>
          </w:p>
        </w:tc>
      </w:tr>
      <w:tr w:rsidR="00F263FC" w:rsidRPr="00DF6B5E" w:rsidTr="009C4256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pct35" w:color="auto" w:fill="auto"/>
          </w:tcPr>
          <w:p w:rsidR="00F263FC" w:rsidRPr="00F263FC" w:rsidRDefault="00F263FC" w:rsidP="00D93E47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contextualSpacing w:val="0"/>
              <w:rPr>
                <w:rFonts w:ascii="Arial" w:hAnsi="Arial" w:cs="Arial"/>
                <w:lang w:val="sr-Latn-CS"/>
              </w:rPr>
            </w:pPr>
            <w:r>
              <w:rPr>
                <w:b/>
                <w:sz w:val="28"/>
                <w:szCs w:val="28"/>
                <w:lang/>
              </w:rPr>
              <w:t>ZAKLJUČAK</w:t>
            </w:r>
          </w:p>
        </w:tc>
      </w:tr>
      <w:tr w:rsidR="00F263FC" w:rsidRPr="00DF6B5E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F263FC" w:rsidRPr="00DF6B5E" w:rsidRDefault="00F263FC" w:rsidP="001F5813">
            <w:pPr>
              <w:rPr>
                <w:rFonts w:ascii="Arial" w:hAnsi="Arial" w:cs="Arial"/>
                <w:lang/>
              </w:rPr>
            </w:pPr>
          </w:p>
          <w:p w:rsidR="00F263FC" w:rsidRPr="00DF6B5E" w:rsidRDefault="00F263FC" w:rsidP="001F5813">
            <w:pPr>
              <w:rPr>
                <w:rFonts w:ascii="Arial" w:hAnsi="Arial" w:cs="Arial"/>
                <w:lang/>
              </w:rPr>
            </w:pPr>
          </w:p>
          <w:p w:rsidR="00F263FC" w:rsidRPr="00DF6B5E" w:rsidRDefault="00F263FC" w:rsidP="001F5813">
            <w:pPr>
              <w:rPr>
                <w:rFonts w:ascii="Arial" w:hAnsi="Arial" w:cs="Arial"/>
                <w:lang/>
              </w:rPr>
            </w:pPr>
          </w:p>
          <w:p w:rsidR="00F263FC" w:rsidRPr="00DF6B5E" w:rsidRDefault="00F263FC" w:rsidP="00F85D31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9D40A4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  <w:tr w:rsidR="009D40A4" w:rsidRPr="00DF6B5E" w:rsidTr="009C4256">
        <w:tc>
          <w:tcPr>
            <w:tcW w:w="9180" w:type="dxa"/>
            <w:gridSpan w:val="2"/>
            <w:tcBorders>
              <w:top w:val="doub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9D40A4" w:rsidRPr="00DF6B5E" w:rsidRDefault="009D40A4" w:rsidP="001F5813">
            <w:pPr>
              <w:rPr>
                <w:rFonts w:ascii="Arial" w:hAnsi="Arial" w:cs="Arial"/>
                <w:lang/>
              </w:rPr>
            </w:pPr>
          </w:p>
        </w:tc>
      </w:tr>
    </w:tbl>
    <w:p w:rsidR="001C119F" w:rsidRDefault="001C119F" w:rsidP="001C119F"/>
    <w:p w:rsidR="00945CE2" w:rsidRDefault="00945CE2" w:rsidP="001C119F"/>
    <w:p w:rsidR="00945CE2" w:rsidRDefault="00945CE2" w:rsidP="001C119F"/>
    <w:p w:rsidR="00F85D31" w:rsidRPr="00F85D31" w:rsidRDefault="00F85D31" w:rsidP="001C119F">
      <w:pPr>
        <w:rPr>
          <w:b/>
        </w:rPr>
      </w:pPr>
      <w:r w:rsidRPr="00F85D31">
        <w:rPr>
          <w:b/>
        </w:rPr>
        <w:t>U __________________,</w:t>
      </w:r>
      <w:r w:rsidRPr="00F85D31">
        <w:rPr>
          <w:b/>
        </w:rPr>
        <w:tab/>
      </w:r>
      <w:r w:rsidRPr="00F85D31">
        <w:rPr>
          <w:b/>
        </w:rPr>
        <w:tab/>
      </w:r>
      <w:r w:rsidRPr="00F85D31">
        <w:rPr>
          <w:b/>
        </w:rPr>
        <w:tab/>
        <w:t xml:space="preserve">POTPIS PODNOSIOCA </w:t>
      </w:r>
      <w:r w:rsidR="00847322">
        <w:rPr>
          <w:b/>
        </w:rPr>
        <w:t>POSLOVNOG</w:t>
      </w:r>
      <w:r w:rsidRPr="00F85D31">
        <w:rPr>
          <w:b/>
        </w:rPr>
        <w:t xml:space="preserve"> PLANA</w:t>
      </w:r>
    </w:p>
    <w:p w:rsidR="00F85D31" w:rsidRPr="00F85D31" w:rsidRDefault="00F85D31" w:rsidP="001C119F">
      <w:pPr>
        <w:rPr>
          <w:b/>
        </w:rPr>
      </w:pPr>
      <w:r w:rsidRPr="00F85D31">
        <w:rPr>
          <w:b/>
        </w:rPr>
        <w:t>Datum: ________________</w:t>
      </w:r>
      <w:r w:rsidRPr="00F85D31">
        <w:rPr>
          <w:b/>
        </w:rPr>
        <w:tab/>
      </w:r>
      <w:r w:rsidRPr="00F85D31">
        <w:rPr>
          <w:b/>
        </w:rPr>
        <w:tab/>
      </w:r>
      <w:r w:rsidRPr="00F85D31">
        <w:rPr>
          <w:b/>
        </w:rPr>
        <w:tab/>
      </w:r>
      <w:r w:rsidRPr="00F85D31">
        <w:rPr>
          <w:b/>
        </w:rPr>
        <w:tab/>
        <w:t xml:space="preserve">       ______________________</w:t>
      </w:r>
    </w:p>
    <w:sectPr w:rsidR="00F85D31" w:rsidRPr="00F85D31" w:rsidSect="006F2D41">
      <w:headerReference w:type="first" r:id="rId7"/>
      <w:pgSz w:w="11907" w:h="16839" w:code="9"/>
      <w:pgMar w:top="2160" w:right="1440" w:bottom="1440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0BE" w:rsidRDefault="006120BE" w:rsidP="00FE770D">
      <w:pPr>
        <w:spacing w:after="0" w:line="240" w:lineRule="auto"/>
      </w:pPr>
      <w:r>
        <w:separator/>
      </w:r>
    </w:p>
  </w:endnote>
  <w:endnote w:type="continuationSeparator" w:id="1">
    <w:p w:rsidR="006120BE" w:rsidRDefault="006120BE" w:rsidP="00FE7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0BE" w:rsidRDefault="006120BE" w:rsidP="00FE770D">
      <w:pPr>
        <w:spacing w:after="0" w:line="240" w:lineRule="auto"/>
      </w:pPr>
      <w:r>
        <w:separator/>
      </w:r>
    </w:p>
  </w:footnote>
  <w:footnote w:type="continuationSeparator" w:id="1">
    <w:p w:rsidR="006120BE" w:rsidRDefault="006120BE" w:rsidP="00FE7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99" w:rsidRDefault="00675799" w:rsidP="00675799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2380615</wp:posOffset>
          </wp:positionH>
          <wp:positionV relativeFrom="paragraph">
            <wp:posOffset>68580</wp:posOffset>
          </wp:positionV>
          <wp:extent cx="1111956" cy="392020"/>
          <wp:effectExtent l="0" t="0" r="0" b="8255"/>
          <wp:wrapNone/>
          <wp:docPr id="376166534" name="Picture 1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461651" name="Picture 1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956" cy="39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4624" behindDoc="1" locked="0" layoutInCell="1" allowOverlap="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59104" cy="728134"/>
          <wp:effectExtent l="0" t="0" r="8255" b="0"/>
          <wp:wrapNone/>
          <wp:docPr id="568795846" name="Picture 2" descr="A logo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998444" name="Picture 2" descr="A logo with a flag and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9104" cy="728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5648" behindDoc="1" locked="0" layoutInCell="1" allowOverlap="1">
          <wp:simplePos x="0" y="0"/>
          <wp:positionH relativeFrom="column">
            <wp:posOffset>2533650</wp:posOffset>
          </wp:positionH>
          <wp:positionV relativeFrom="paragraph">
            <wp:posOffset>513715</wp:posOffset>
          </wp:positionV>
          <wp:extent cx="812800" cy="815114"/>
          <wp:effectExtent l="0" t="0" r="6350" b="4445"/>
          <wp:wrapNone/>
          <wp:docPr id="260003128" name="Picture 3" descr="A group of people in a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094257" name="Picture 3" descr="A group of people in a circ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5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>
          <wp:simplePos x="0" y="0"/>
          <wp:positionH relativeFrom="column">
            <wp:posOffset>5028565</wp:posOffset>
          </wp:positionH>
          <wp:positionV relativeFrom="paragraph">
            <wp:posOffset>34290</wp:posOffset>
          </wp:positionV>
          <wp:extent cx="1151185" cy="465491"/>
          <wp:effectExtent l="0" t="0" r="0" b="0"/>
          <wp:wrapNone/>
          <wp:docPr id="1039870963" name="Picture 4" descr="A yellow and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932649" name="Picture 4" descr="A yellow and red text on a black background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185" cy="4654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799" w:rsidRDefault="0067579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8B6"/>
    <w:multiLevelType w:val="multilevel"/>
    <w:tmpl w:val="B16AADA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2A52F58"/>
    <w:multiLevelType w:val="multilevel"/>
    <w:tmpl w:val="B16AADA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BB00586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F9669DE"/>
    <w:multiLevelType w:val="multilevel"/>
    <w:tmpl w:val="8B42E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0B335FC"/>
    <w:multiLevelType w:val="hybridMultilevel"/>
    <w:tmpl w:val="FF74974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D66A9E"/>
    <w:multiLevelType w:val="multilevel"/>
    <w:tmpl w:val="B16AADA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E770D"/>
    <w:rsid w:val="0001581B"/>
    <w:rsid w:val="000173B1"/>
    <w:rsid w:val="00044E44"/>
    <w:rsid w:val="00102198"/>
    <w:rsid w:val="00102AE2"/>
    <w:rsid w:val="001739E9"/>
    <w:rsid w:val="00191274"/>
    <w:rsid w:val="001C119F"/>
    <w:rsid w:val="00206532"/>
    <w:rsid w:val="00211645"/>
    <w:rsid w:val="00215893"/>
    <w:rsid w:val="00230487"/>
    <w:rsid w:val="00235B86"/>
    <w:rsid w:val="00251CD5"/>
    <w:rsid w:val="00253D5C"/>
    <w:rsid w:val="0028287E"/>
    <w:rsid w:val="00287AB4"/>
    <w:rsid w:val="002A4CCD"/>
    <w:rsid w:val="002B791A"/>
    <w:rsid w:val="002E3432"/>
    <w:rsid w:val="002E3E96"/>
    <w:rsid w:val="00312F0F"/>
    <w:rsid w:val="0034555C"/>
    <w:rsid w:val="00350EDE"/>
    <w:rsid w:val="0035636A"/>
    <w:rsid w:val="00366577"/>
    <w:rsid w:val="003D25E6"/>
    <w:rsid w:val="003F6626"/>
    <w:rsid w:val="00406887"/>
    <w:rsid w:val="00467973"/>
    <w:rsid w:val="00487EA3"/>
    <w:rsid w:val="004A3E8E"/>
    <w:rsid w:val="004E7F94"/>
    <w:rsid w:val="004F4AAC"/>
    <w:rsid w:val="00517D4F"/>
    <w:rsid w:val="005A6A92"/>
    <w:rsid w:val="005F68FF"/>
    <w:rsid w:val="006120BE"/>
    <w:rsid w:val="00675799"/>
    <w:rsid w:val="006A26E3"/>
    <w:rsid w:val="006C286B"/>
    <w:rsid w:val="006E5AB7"/>
    <w:rsid w:val="006F2D41"/>
    <w:rsid w:val="007348CA"/>
    <w:rsid w:val="0078448D"/>
    <w:rsid w:val="007D456F"/>
    <w:rsid w:val="007D4BDE"/>
    <w:rsid w:val="007F3610"/>
    <w:rsid w:val="00824DF3"/>
    <w:rsid w:val="008316D2"/>
    <w:rsid w:val="008330E7"/>
    <w:rsid w:val="00847322"/>
    <w:rsid w:val="00866F73"/>
    <w:rsid w:val="008A27B7"/>
    <w:rsid w:val="008A2F43"/>
    <w:rsid w:val="008A3D55"/>
    <w:rsid w:val="00902AAE"/>
    <w:rsid w:val="00945CE2"/>
    <w:rsid w:val="009B6BCA"/>
    <w:rsid w:val="009C4256"/>
    <w:rsid w:val="009D40A4"/>
    <w:rsid w:val="009E4BED"/>
    <w:rsid w:val="009F4A6A"/>
    <w:rsid w:val="00A1130D"/>
    <w:rsid w:val="00AE3393"/>
    <w:rsid w:val="00AF0199"/>
    <w:rsid w:val="00B26934"/>
    <w:rsid w:val="00B87A1C"/>
    <w:rsid w:val="00B94181"/>
    <w:rsid w:val="00B9535C"/>
    <w:rsid w:val="00BC55DA"/>
    <w:rsid w:val="00CA6476"/>
    <w:rsid w:val="00CC0249"/>
    <w:rsid w:val="00D13298"/>
    <w:rsid w:val="00D33DA6"/>
    <w:rsid w:val="00D458B5"/>
    <w:rsid w:val="00D57C47"/>
    <w:rsid w:val="00D73AA8"/>
    <w:rsid w:val="00D901B4"/>
    <w:rsid w:val="00D93E47"/>
    <w:rsid w:val="00DA1F22"/>
    <w:rsid w:val="00DB7FD4"/>
    <w:rsid w:val="00DC0B20"/>
    <w:rsid w:val="00EA1DEB"/>
    <w:rsid w:val="00EB4177"/>
    <w:rsid w:val="00EF0C72"/>
    <w:rsid w:val="00EF7339"/>
    <w:rsid w:val="00F12773"/>
    <w:rsid w:val="00F263FC"/>
    <w:rsid w:val="00F450BD"/>
    <w:rsid w:val="00F74165"/>
    <w:rsid w:val="00F85D31"/>
    <w:rsid w:val="00FB2FE8"/>
    <w:rsid w:val="00FE7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70D"/>
  </w:style>
  <w:style w:type="paragraph" w:styleId="Footer">
    <w:name w:val="footer"/>
    <w:basedOn w:val="Normal"/>
    <w:link w:val="FooterChar"/>
    <w:uiPriority w:val="99"/>
    <w:unhideWhenUsed/>
    <w:rsid w:val="00FE7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70D"/>
  </w:style>
  <w:style w:type="character" w:customStyle="1" w:styleId="st">
    <w:name w:val="st"/>
    <w:basedOn w:val="DefaultParagraphFont"/>
    <w:rsid w:val="0035636A"/>
  </w:style>
  <w:style w:type="paragraph" w:styleId="ListParagraph">
    <w:name w:val="List Paragraph"/>
    <w:basedOn w:val="Normal"/>
    <w:uiPriority w:val="34"/>
    <w:qFormat/>
    <w:rsid w:val="003563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FE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9D40A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24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4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4D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DF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93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6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5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39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p\Desktop\Reintegracija%202\Memorandum_S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Memorandum_SRB</Template>
  <TotalTime>4</TotalTime>
  <Pages>7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</dc:creator>
  <cp:lastModifiedBy>aldijanad</cp:lastModifiedBy>
  <cp:revision>2</cp:revision>
  <cp:lastPrinted>2024-05-17T08:26:00Z</cp:lastPrinted>
  <dcterms:created xsi:type="dcterms:W3CDTF">2024-05-23T07:55:00Z</dcterms:created>
  <dcterms:modified xsi:type="dcterms:W3CDTF">2024-05-23T07:55:00Z</dcterms:modified>
</cp:coreProperties>
</file>