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9F" w:rsidRPr="00675799" w:rsidRDefault="00A1130D" w:rsidP="00517D4F">
      <w:pPr>
        <w:spacing w:before="120" w:after="120" w:line="240" w:lineRule="auto"/>
        <w:jc w:val="center"/>
        <w:rPr>
          <w:b/>
          <w:sz w:val="72"/>
          <w:szCs w:val="72"/>
          <w:lang w:val="pl-PL"/>
        </w:rPr>
      </w:pPr>
      <w:bookmarkStart w:id="0" w:name="_GoBack"/>
      <w:bookmarkEnd w:id="0"/>
      <w:r>
        <w:rPr>
          <w:b/>
          <w:sz w:val="72"/>
          <w:szCs w:val="72"/>
          <w:lang w:val="pl-PL"/>
        </w:rPr>
        <w:t>POSLOVNI</w:t>
      </w:r>
      <w:r w:rsidR="001C119F" w:rsidRPr="00675799">
        <w:rPr>
          <w:b/>
          <w:sz w:val="72"/>
          <w:szCs w:val="72"/>
          <w:lang w:val="pl-PL"/>
        </w:rPr>
        <w:t xml:space="preserve"> PLAN</w:t>
      </w:r>
    </w:p>
    <w:p w:rsidR="001C119F" w:rsidRPr="00675799" w:rsidRDefault="001C119F" w:rsidP="00517D4F">
      <w:pPr>
        <w:spacing w:before="120" w:after="120" w:line="240" w:lineRule="auto"/>
        <w:jc w:val="center"/>
        <w:rPr>
          <w:b/>
          <w:sz w:val="24"/>
          <w:lang w:val="pl-PL"/>
        </w:rPr>
      </w:pPr>
      <w:r w:rsidRPr="00675799">
        <w:rPr>
          <w:b/>
          <w:sz w:val="24"/>
          <w:lang w:val="pl-PL"/>
        </w:rPr>
        <w:t xml:space="preserve">ZA </w:t>
      </w:r>
      <w:r w:rsidR="00DD3533">
        <w:rPr>
          <w:b/>
          <w:sz w:val="24"/>
          <w:lang w:val="pl-PL"/>
        </w:rPr>
        <w:t>OSNAŽIVANJE POSTOJEĆEG POSLOVNOG SUBJEKTA</w:t>
      </w:r>
    </w:p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1"/>
        <w:gridCol w:w="5739"/>
      </w:tblGrid>
      <w:tr w:rsidR="001C119F" w:rsidRPr="00CB0410" w:rsidTr="009C4256">
        <w:tc>
          <w:tcPr>
            <w:tcW w:w="918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:rsidR="001C119F" w:rsidRPr="001C119F" w:rsidRDefault="001C119F" w:rsidP="001C11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Latn-CS"/>
              </w:rPr>
              <w:t xml:space="preserve">PODACI O PODNOSIOCU </w:t>
            </w:r>
            <w:r w:rsidR="00A1130D">
              <w:rPr>
                <w:b/>
                <w:sz w:val="28"/>
                <w:szCs w:val="28"/>
                <w:lang w:val="sr-Latn-CS"/>
              </w:rPr>
              <w:t>POSLOVNOG</w:t>
            </w:r>
            <w:r w:rsidR="00517D4F">
              <w:rPr>
                <w:b/>
                <w:sz w:val="28"/>
                <w:szCs w:val="28"/>
                <w:lang w:val="sr-Latn-CS"/>
              </w:rPr>
              <w:t>PLANA</w:t>
            </w:r>
          </w:p>
        </w:tc>
      </w:tr>
      <w:tr w:rsidR="001C119F" w:rsidRPr="00A30EF4" w:rsidTr="00DD3533">
        <w:trPr>
          <w:trHeight w:val="429"/>
        </w:trPr>
        <w:tc>
          <w:tcPr>
            <w:tcW w:w="3441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  <w:lang w:val="sr-Latn-CS"/>
              </w:rPr>
            </w:pPr>
            <w:r w:rsidRPr="001C119F">
              <w:rPr>
                <w:b/>
                <w:lang w:val="sr-Latn-CS"/>
              </w:rPr>
              <w:t xml:space="preserve">IME I PREZIME: </w:t>
            </w:r>
          </w:p>
        </w:tc>
        <w:tc>
          <w:tcPr>
            <w:tcW w:w="5739" w:type="dxa"/>
            <w:tcBorders>
              <w:top w:val="double" w:sz="4" w:space="0" w:color="auto"/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DD3533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D73AA8" w:rsidP="00D73AA8">
            <w:pPr>
              <w:spacing w:before="60" w:after="6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NAZIV POSLOVNE IDEJE:</w:t>
            </w:r>
          </w:p>
        </w:tc>
        <w:tc>
          <w:tcPr>
            <w:tcW w:w="5739" w:type="dxa"/>
            <w:tcBorders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D73AA8" w:rsidRPr="009D40A4" w:rsidTr="00DD3533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D73AA8" w:rsidRPr="001C119F" w:rsidRDefault="00D73AA8" w:rsidP="00D73AA8">
            <w:pPr>
              <w:spacing w:before="60" w:after="60" w:line="240" w:lineRule="auto"/>
              <w:rPr>
                <w:b/>
                <w:lang w:val="sr-Latn-CS"/>
              </w:rPr>
            </w:pPr>
            <w:r w:rsidRPr="001C119F">
              <w:rPr>
                <w:b/>
                <w:lang w:val="sr-Latn-CS"/>
              </w:rPr>
              <w:t xml:space="preserve">BROJ </w:t>
            </w:r>
            <w:r w:rsidR="00DD3533">
              <w:rPr>
                <w:b/>
                <w:lang w:val="sr-Latn-CS"/>
              </w:rPr>
              <w:t>REGISTROVANOG PRAVNOG SUBJEKTA (</w:t>
            </w:r>
            <w:r w:rsidR="00A1130D">
              <w:rPr>
                <w:b/>
                <w:lang w:val="sr-Latn-CS"/>
              </w:rPr>
              <w:t>O</w:t>
            </w:r>
            <w:r w:rsidRPr="001C119F">
              <w:rPr>
                <w:b/>
                <w:lang w:val="sr-Latn-CS"/>
              </w:rPr>
              <w:t>PG</w:t>
            </w:r>
            <w:r w:rsidR="00A1130D">
              <w:rPr>
                <w:b/>
                <w:lang w:val="sr-Latn-CS"/>
              </w:rPr>
              <w:t>, OBRTA, DOO</w:t>
            </w:r>
            <w:r w:rsidR="00DD3533">
              <w:rPr>
                <w:b/>
                <w:lang w:val="sr-Latn-CS"/>
              </w:rPr>
              <w:t>)</w:t>
            </w:r>
          </w:p>
        </w:tc>
        <w:tc>
          <w:tcPr>
            <w:tcW w:w="5739" w:type="dxa"/>
            <w:tcBorders>
              <w:right w:val="thickThinSmallGap" w:sz="24" w:space="0" w:color="auto"/>
            </w:tcBorders>
          </w:tcPr>
          <w:p w:rsidR="00D73AA8" w:rsidRPr="00A30EF4" w:rsidRDefault="00D73AA8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DD3533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  <w:lang/>
              </w:rPr>
            </w:pPr>
            <w:r w:rsidRPr="001C119F">
              <w:rPr>
                <w:b/>
                <w:lang/>
              </w:rPr>
              <w:t xml:space="preserve">ADRESA: </w:t>
            </w:r>
          </w:p>
        </w:tc>
        <w:tc>
          <w:tcPr>
            <w:tcW w:w="5739" w:type="dxa"/>
            <w:tcBorders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DD3533">
        <w:tc>
          <w:tcPr>
            <w:tcW w:w="3441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  <w:lang/>
              </w:rPr>
            </w:pPr>
            <w:r w:rsidRPr="001C119F">
              <w:rPr>
                <w:b/>
                <w:lang/>
              </w:rPr>
              <w:t>MOBILNI/FIKSNI TELEFON:</w:t>
            </w:r>
          </w:p>
        </w:tc>
        <w:tc>
          <w:tcPr>
            <w:tcW w:w="5739" w:type="dxa"/>
            <w:tcBorders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DD3533">
        <w:tc>
          <w:tcPr>
            <w:tcW w:w="3441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</w:rPr>
            </w:pPr>
            <w:r w:rsidRPr="001C119F">
              <w:rPr>
                <w:b/>
              </w:rPr>
              <w:t>E-mail:</w:t>
            </w:r>
          </w:p>
        </w:tc>
        <w:tc>
          <w:tcPr>
            <w:tcW w:w="5739" w:type="dxa"/>
            <w:tcBorders>
              <w:bottom w:val="single" w:sz="4" w:space="0" w:color="auto"/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517D4F" w:rsidRPr="00CB0410" w:rsidTr="009C4256">
        <w:tc>
          <w:tcPr>
            <w:tcW w:w="9180" w:type="dxa"/>
            <w:gridSpan w:val="2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517D4F" w:rsidRPr="00517D4F" w:rsidRDefault="00DD3533" w:rsidP="00D73AA8">
            <w:pPr>
              <w:spacing w:after="0" w:line="240" w:lineRule="auto"/>
              <w:rPr>
                <w:rFonts w:cstheme="minorHAnsi"/>
                <w:b/>
                <w:lang w:val="sr-Latn-CS"/>
              </w:rPr>
            </w:pPr>
            <w:r>
              <w:rPr>
                <w:rFonts w:cstheme="minorHAnsi"/>
                <w:b/>
                <w:lang w:val="sr-Latn-CS"/>
              </w:rPr>
              <w:t>UKRATKO OPIŠITE ČIME SE BAVI VAŠ POSLOVNI SUBJEKT</w:t>
            </w:r>
            <w:r w:rsidR="00A1130D" w:rsidRPr="00D73AA8">
              <w:rPr>
                <w:rFonts w:cstheme="minorHAnsi"/>
                <w:b/>
                <w:lang w:val="sr-Latn-CS"/>
              </w:rPr>
              <w:t>?</w:t>
            </w:r>
            <w:r w:rsidR="00A1130D" w:rsidRPr="00675799">
              <w:rPr>
                <w:rFonts w:ascii="Calibri" w:hAnsi="Calibri" w:cs="Calibri"/>
                <w:iCs/>
                <w:color w:val="000000"/>
                <w:lang w:val="sr-Latn-CS"/>
              </w:rPr>
              <w:t>(</w:t>
            </w:r>
            <w:r w:rsidRPr="002837A9">
              <w:rPr>
                <w:rFonts w:ascii="Calibri" w:hAnsi="Calibri" w:cs="Calibri"/>
                <w:iCs/>
                <w:color w:val="000000"/>
                <w:lang w:val="pl-PL"/>
              </w:rPr>
              <w:t>Da li je OPG, obrt, DOO? Navedite resurse kojima raspolažete (zemlja, oprema, objekti, mehanizacija, ljudski resursi i sl.)</w:t>
            </w:r>
            <w:r w:rsidR="00997040" w:rsidRPr="002837A9">
              <w:rPr>
                <w:rFonts w:ascii="Calibri" w:hAnsi="Calibri" w:cs="Calibri"/>
                <w:iCs/>
                <w:color w:val="000000"/>
                <w:lang w:val="pl-PL"/>
              </w:rPr>
              <w:t>,</w:t>
            </w:r>
            <w:r w:rsidRPr="002837A9">
              <w:rPr>
                <w:rFonts w:ascii="Calibri" w:hAnsi="Calibri" w:cs="Calibri"/>
                <w:iCs/>
                <w:color w:val="000000"/>
                <w:lang w:val="pl-PL"/>
              </w:rPr>
              <w:t xml:space="preserve"> koji su vam najznačajniji proizvodi i kupci</w:t>
            </w:r>
            <w:r w:rsidR="00A1130D" w:rsidRPr="00675799">
              <w:rPr>
                <w:rFonts w:ascii="Calibri" w:hAnsi="Calibri" w:cs="Calibri"/>
                <w:iCs/>
                <w:color w:val="000000"/>
                <w:lang w:val="sr-Latn-CS"/>
              </w:rPr>
              <w:t>)</w:t>
            </w:r>
          </w:p>
        </w:tc>
      </w:tr>
      <w:tr w:rsidR="00517D4F" w:rsidRPr="00CB0410" w:rsidTr="00A1130D">
        <w:trPr>
          <w:trHeight w:val="5067"/>
        </w:trPr>
        <w:tc>
          <w:tcPr>
            <w:tcW w:w="918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Pr="00A30EF4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:rsidR="009D40A4" w:rsidRDefault="009D40A4">
      <w:pPr>
        <w:rPr>
          <w:lang w:val="sr-Latn-CS"/>
        </w:rPr>
      </w:pPr>
    </w:p>
    <w:p w:rsidR="00A1130D" w:rsidRDefault="00A1130D">
      <w:pPr>
        <w:rPr>
          <w:lang w:val="sr-Latn-CS"/>
        </w:rPr>
      </w:pPr>
    </w:p>
    <w:p w:rsidR="00A1130D" w:rsidRDefault="00A1130D">
      <w:pPr>
        <w:rPr>
          <w:lang w:val="sr-Latn-CS"/>
        </w:rPr>
      </w:pPr>
    </w:p>
    <w:tbl>
      <w:tblPr>
        <w:tblpPr w:leftFromText="180" w:rightFromText="180" w:vertAnchor="page" w:horzAnchor="margin" w:tblpY="162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4"/>
        <w:gridCol w:w="8796"/>
      </w:tblGrid>
      <w:tr w:rsidR="00B94181" w:rsidRPr="00CB0410" w:rsidTr="00997040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  <w:vAlign w:val="center"/>
          </w:tcPr>
          <w:p w:rsidR="00B94181" w:rsidRPr="00DD3533" w:rsidRDefault="00B94181" w:rsidP="00997040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6"/>
                <w:szCs w:val="26"/>
                <w:lang/>
              </w:rPr>
            </w:pPr>
            <w:r w:rsidRPr="00DD3533">
              <w:rPr>
                <w:b/>
                <w:sz w:val="28"/>
                <w:szCs w:val="28"/>
                <w:lang/>
              </w:rPr>
              <w:t xml:space="preserve">TRŽIŠNI ASPEKT </w:t>
            </w:r>
            <w:r w:rsidRPr="00DD3533">
              <w:rPr>
                <w:b/>
                <w:sz w:val="26"/>
                <w:szCs w:val="26"/>
                <w:lang/>
              </w:rPr>
              <w:t>(</w:t>
            </w:r>
            <w:r w:rsidR="00DD3533" w:rsidRPr="00DD3533">
              <w:rPr>
                <w:b/>
                <w:sz w:val="26"/>
                <w:szCs w:val="26"/>
                <w:lang/>
              </w:rPr>
              <w:t>Vlastita a</w:t>
            </w:r>
            <w:r w:rsidRPr="00DD3533">
              <w:rPr>
                <w:b/>
                <w:sz w:val="26"/>
                <w:szCs w:val="26"/>
                <w:lang/>
              </w:rPr>
              <w:t>naliza</w:t>
            </w:r>
            <w:r w:rsidR="00DD3533" w:rsidRPr="00DD3533">
              <w:rPr>
                <w:b/>
                <w:sz w:val="26"/>
                <w:szCs w:val="26"/>
                <w:lang/>
              </w:rPr>
              <w:t xml:space="preserve"> poslovnog okruženja i</w:t>
            </w:r>
            <w:r w:rsidRPr="00DD3533">
              <w:rPr>
                <w:b/>
                <w:sz w:val="26"/>
                <w:szCs w:val="26"/>
                <w:lang/>
              </w:rPr>
              <w:t xml:space="preserve"> tržiš</w:t>
            </w:r>
            <w:r w:rsidR="00DD3533" w:rsidRPr="00DD3533">
              <w:rPr>
                <w:b/>
                <w:sz w:val="26"/>
                <w:szCs w:val="26"/>
                <w:lang/>
              </w:rPr>
              <w:t>nih faktora</w:t>
            </w:r>
            <w:r w:rsidRPr="00DD3533">
              <w:rPr>
                <w:b/>
                <w:sz w:val="26"/>
                <w:szCs w:val="26"/>
                <w:lang/>
              </w:rPr>
              <w:t>):</w:t>
            </w:r>
          </w:p>
        </w:tc>
      </w:tr>
      <w:tr w:rsidR="00B94181" w:rsidRPr="00CB0410" w:rsidTr="00997040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:rsidR="00B94181" w:rsidRPr="00211645" w:rsidRDefault="00B94181" w:rsidP="00997040">
            <w:pPr>
              <w:spacing w:before="60" w:after="60"/>
              <w:rPr>
                <w:b/>
                <w:lang w:val="sr-Latn-CS"/>
              </w:rPr>
            </w:pPr>
            <w:r w:rsidRPr="00211645">
              <w:rPr>
                <w:b/>
                <w:lang w:val="sr-Latn-CS"/>
              </w:rPr>
              <w:t>Po</w:t>
            </w:r>
            <w:r w:rsidR="00DD3533">
              <w:rPr>
                <w:b/>
                <w:lang w:val="sr-Latn-CS"/>
              </w:rPr>
              <w:t xml:space="preserve">stojeći </w:t>
            </w:r>
            <w:r w:rsidRPr="00211645">
              <w:rPr>
                <w:b/>
                <w:lang w:val="sr-Latn-CS"/>
              </w:rPr>
              <w:t>korisnici proizvoda/usluga</w:t>
            </w:r>
            <w:r>
              <w:rPr>
                <w:b/>
                <w:lang w:val="sr-Latn-CS"/>
              </w:rPr>
              <w:t xml:space="preserve"> - kupci</w:t>
            </w:r>
            <w:r w:rsidRPr="00211645">
              <w:rPr>
                <w:b/>
                <w:lang w:val="sr-Latn-CS"/>
              </w:rPr>
              <w:t>):</w:t>
            </w:r>
          </w:p>
        </w:tc>
      </w:tr>
      <w:tr w:rsidR="00B94181" w:rsidRPr="00A30EF4" w:rsidTr="00997040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:rsidR="00B94181" w:rsidRPr="00A30EF4" w:rsidRDefault="00B94181" w:rsidP="00997040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1.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:rsidR="00B94181" w:rsidRPr="00A30EF4" w:rsidRDefault="00B94181" w:rsidP="00997040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997040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:rsidR="00B94181" w:rsidRPr="00A30EF4" w:rsidRDefault="00B94181" w:rsidP="00997040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2.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:rsidR="00B94181" w:rsidRPr="00A30EF4" w:rsidRDefault="00B94181" w:rsidP="00997040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997040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:rsidR="00B94181" w:rsidRPr="00A30EF4" w:rsidRDefault="00B94181" w:rsidP="00997040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3.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:rsidR="00B94181" w:rsidRPr="00A30EF4" w:rsidRDefault="00B94181" w:rsidP="00997040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997040">
        <w:tc>
          <w:tcPr>
            <w:tcW w:w="384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94181" w:rsidRPr="00A30EF4" w:rsidRDefault="00B94181" w:rsidP="00997040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4.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94181" w:rsidRPr="00A30EF4" w:rsidRDefault="00B94181" w:rsidP="00997040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997040">
        <w:tc>
          <w:tcPr>
            <w:tcW w:w="384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94181" w:rsidRPr="00A30EF4" w:rsidRDefault="00B94181" w:rsidP="00997040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5.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94181" w:rsidRPr="00A30EF4" w:rsidRDefault="00B94181" w:rsidP="00997040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:rsidR="009D40A4" w:rsidRDefault="009D40A4"/>
    <w:tbl>
      <w:tblPr>
        <w:tblW w:w="9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"/>
        <w:gridCol w:w="24"/>
        <w:gridCol w:w="1599"/>
        <w:gridCol w:w="20"/>
        <w:gridCol w:w="32"/>
        <w:gridCol w:w="1298"/>
        <w:gridCol w:w="153"/>
        <w:gridCol w:w="951"/>
        <w:gridCol w:w="173"/>
        <w:gridCol w:w="148"/>
        <w:gridCol w:w="1314"/>
        <w:gridCol w:w="327"/>
        <w:gridCol w:w="603"/>
        <w:gridCol w:w="205"/>
        <w:gridCol w:w="2734"/>
        <w:gridCol w:w="361"/>
      </w:tblGrid>
      <w:tr w:rsidR="001C119F" w:rsidRPr="00CB0410" w:rsidTr="002837A9">
        <w:trPr>
          <w:jc w:val="center"/>
        </w:trPr>
        <w:tc>
          <w:tcPr>
            <w:tcW w:w="9180" w:type="dxa"/>
            <w:gridSpan w:val="1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:rsidR="001C119F" w:rsidRPr="00F40083" w:rsidRDefault="00D458B5" w:rsidP="00F263FC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Latn-CS"/>
              </w:rPr>
              <w:t>OSNOVNI PODACI O POSLOVANJU</w:t>
            </w:r>
            <w:r w:rsidR="006F5574">
              <w:rPr>
                <w:b/>
                <w:sz w:val="28"/>
                <w:szCs w:val="28"/>
                <w:lang w:val="sr-Latn-CS"/>
              </w:rPr>
              <w:t xml:space="preserve"> I PLAN ZA BUDUĆE POSLOVANJE</w:t>
            </w:r>
          </w:p>
        </w:tc>
      </w:tr>
      <w:tr w:rsidR="006F5574" w:rsidRPr="00CB0410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D9D9D9"/>
          </w:tcPr>
          <w:p w:rsidR="006F5574" w:rsidRPr="004A3E8E" w:rsidRDefault="006F5574" w:rsidP="00211645">
            <w:pPr>
              <w:spacing w:before="60" w:after="60"/>
              <w:rPr>
                <w:b/>
                <w:lang/>
              </w:rPr>
            </w:pPr>
            <w:r w:rsidRPr="004A3E8E">
              <w:rPr>
                <w:b/>
                <w:lang w:val="sr-Latn-CS"/>
              </w:rPr>
              <w:t>2.1</w:t>
            </w:r>
            <w:r w:rsidRPr="004A3E8E">
              <w:rPr>
                <w:b/>
                <w:lang/>
              </w:rPr>
              <w:t>.</w:t>
            </w:r>
            <w:r w:rsidRPr="004A3E8E">
              <w:rPr>
                <w:b/>
                <w:lang w:val="sr-Latn-CS"/>
              </w:rPr>
              <w:t xml:space="preserve"> Pl</w:t>
            </w:r>
            <w:r>
              <w:rPr>
                <w:b/>
                <w:lang w:val="sr-Latn-CS"/>
              </w:rPr>
              <w:t>a</w:t>
            </w:r>
            <w:r w:rsidRPr="004A3E8E">
              <w:rPr>
                <w:b/>
                <w:lang w:val="sr-Latn-CS"/>
              </w:rPr>
              <w:t>nirani obim proizvodnje/usluge</w:t>
            </w:r>
            <w:r>
              <w:rPr>
                <w:b/>
                <w:lang w:val="sr-Latn-CS"/>
              </w:rPr>
              <w:t xml:space="preserve"> (svi obračuni i planovi trebaju biti na bazi 12 mjeseci)</w:t>
            </w:r>
            <w:r w:rsidRPr="004A3E8E">
              <w:rPr>
                <w:b/>
                <w:lang/>
              </w:rPr>
              <w:t>:</w:t>
            </w:r>
          </w:p>
        </w:tc>
        <w:tc>
          <w:tcPr>
            <w:tcW w:w="4590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D9D9D9"/>
          </w:tcPr>
          <w:p w:rsidR="006F5574" w:rsidRPr="006F5574" w:rsidRDefault="006F5574" w:rsidP="00211645">
            <w:pPr>
              <w:spacing w:before="60" w:after="60"/>
              <w:rPr>
                <w:b/>
                <w:lang w:val="sr-Latn-BA"/>
              </w:rPr>
            </w:pPr>
            <w:r>
              <w:rPr>
                <w:b/>
                <w:lang w:val="sr-Latn-BA"/>
              </w:rPr>
              <w:t>Rasporediti udjele planiranog poslovanja i unapređenja budućeg poslovanja izražen u procentima (%)</w:t>
            </w:r>
          </w:p>
        </w:tc>
      </w:tr>
      <w:tr w:rsidR="006F5574" w:rsidRPr="00CB0410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90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6F5574" w:rsidRPr="00CB0410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90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6F5574" w:rsidRPr="00CB0410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90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6F5574" w:rsidRPr="00CB0410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  <w:tc>
          <w:tcPr>
            <w:tcW w:w="4590" w:type="dxa"/>
            <w:gridSpan w:val="9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</w:tcPr>
          <w:p w:rsidR="006F5574" w:rsidRPr="004A3E8E" w:rsidRDefault="006F5574" w:rsidP="00211645">
            <w:pPr>
              <w:spacing w:before="60" w:after="60"/>
              <w:rPr>
                <w:b/>
                <w:lang w:val="sr-Latn-CS"/>
              </w:rPr>
            </w:pPr>
          </w:p>
        </w:tc>
      </w:tr>
      <w:tr w:rsidR="00583FC3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D31010" w:rsidRDefault="001C119F" w:rsidP="00211645">
            <w:pPr>
              <w:spacing w:before="60" w:after="60" w:line="240" w:lineRule="auto"/>
              <w:jc w:val="center"/>
              <w:rPr>
                <w:lang w:val="sr-Latn-CS"/>
              </w:rPr>
            </w:pPr>
            <w:r w:rsidRPr="00D31010">
              <w:rPr>
                <w:lang w:val="sr-Latn-CS"/>
              </w:rPr>
              <w:t>#</w:t>
            </w:r>
          </w:p>
        </w:tc>
        <w:tc>
          <w:tcPr>
            <w:tcW w:w="2899" w:type="dxa"/>
            <w:gridSpan w:val="4"/>
            <w:shd w:val="clear" w:color="auto" w:fill="D9D9D9" w:themeFill="background1" w:themeFillShade="D9"/>
            <w:vAlign w:val="center"/>
          </w:tcPr>
          <w:p w:rsidR="001C119F" w:rsidRPr="00F40083" w:rsidRDefault="006F5574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Vrsta proizvoda ili usluge (trenutno)</w:t>
            </w:r>
            <w:r w:rsidR="001C119F">
              <w:rPr>
                <w:lang/>
              </w:rPr>
              <w:t>:</w:t>
            </w:r>
          </w:p>
        </w:tc>
        <w:tc>
          <w:tcPr>
            <w:tcW w:w="1163" w:type="dxa"/>
            <w:gridSpan w:val="2"/>
            <w:shd w:val="clear" w:color="auto" w:fill="D9D9D9" w:themeFill="background1" w:themeFillShade="D9"/>
            <w:vAlign w:val="center"/>
          </w:tcPr>
          <w:p w:rsidR="001C119F" w:rsidRPr="00211645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Jedinica m</w:t>
            </w:r>
            <w:r w:rsidR="00997040">
              <w:rPr>
                <w:lang/>
              </w:rPr>
              <w:t>j</w:t>
            </w:r>
            <w:r>
              <w:rPr>
                <w:lang/>
              </w:rPr>
              <w:t>ere</w:t>
            </w:r>
          </w:p>
        </w:tc>
        <w:tc>
          <w:tcPr>
            <w:tcW w:w="1583" w:type="dxa"/>
            <w:gridSpan w:val="3"/>
            <w:shd w:val="clear" w:color="auto" w:fill="D9D9D9" w:themeFill="background1" w:themeFillShade="D9"/>
            <w:vAlign w:val="center"/>
          </w:tcPr>
          <w:p w:rsidR="001C119F" w:rsidRPr="00F40083" w:rsidRDefault="008A46A9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Trenutni o</w:t>
            </w:r>
            <w:r w:rsidR="00211645">
              <w:rPr>
                <w:lang/>
              </w:rPr>
              <w:t>bim proizvodnje</w:t>
            </w:r>
            <w:r>
              <w:rPr>
                <w:lang/>
              </w:rPr>
              <w:t xml:space="preserve"> ili usluga</w:t>
            </w:r>
            <w:r w:rsidR="001C119F">
              <w:rPr>
                <w:lang/>
              </w:rPr>
              <w:t>:</w:t>
            </w:r>
          </w:p>
        </w:tc>
        <w:tc>
          <w:tcPr>
            <w:tcW w:w="1322" w:type="dxa"/>
            <w:gridSpan w:val="4"/>
            <w:shd w:val="clear" w:color="auto" w:fill="D9D9D9" w:themeFill="background1" w:themeFillShade="D9"/>
            <w:vAlign w:val="center"/>
          </w:tcPr>
          <w:p w:rsidR="001C119F" w:rsidRPr="00F40083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 w:rsidRPr="00A1130D">
              <w:rPr>
                <w:lang/>
              </w:rPr>
              <w:t>Jedinična c</w:t>
            </w:r>
            <w:r w:rsidR="00997040">
              <w:rPr>
                <w:lang/>
              </w:rPr>
              <w:t>ij</w:t>
            </w:r>
            <w:r w:rsidRPr="00A1130D">
              <w:rPr>
                <w:lang/>
              </w:rPr>
              <w:t>ena: (</w:t>
            </w:r>
            <w:r w:rsidR="00A1130D" w:rsidRPr="00A1130D">
              <w:rPr>
                <w:lang/>
              </w:rPr>
              <w:t>KM</w:t>
            </w:r>
            <w:r w:rsidRPr="00A1130D">
              <w:rPr>
                <w:lang/>
              </w:rPr>
              <w:t>)</w:t>
            </w: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F40083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Vr</w:t>
            </w:r>
            <w:r w:rsidR="00CA6476">
              <w:rPr>
                <w:lang/>
              </w:rPr>
              <w:t>ij</w:t>
            </w:r>
            <w:r>
              <w:rPr>
                <w:lang/>
              </w:rPr>
              <w:t>ednost proizvodnje</w:t>
            </w:r>
            <w:r w:rsidR="001C119F">
              <w:rPr>
                <w:lang/>
              </w:rPr>
              <w:t>:</w:t>
            </w: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899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899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899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899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8A46A9" w:rsidRDefault="008A46A9" w:rsidP="001F5813">
            <w:pPr>
              <w:rPr>
                <w:lang w:val="sr-Latn-BA"/>
              </w:rPr>
            </w:pPr>
            <w:r>
              <w:rPr>
                <w:lang w:val="sr-Latn-BA"/>
              </w:rPr>
              <w:t>5.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1F5813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1F5813">
            <w:pPr>
              <w:rPr>
                <w:lang w:val="sr-Latn-CS"/>
              </w:rPr>
            </w:pPr>
          </w:p>
        </w:tc>
      </w:tr>
      <w:tr w:rsidR="003D36A7" w:rsidRPr="00EB4EA6" w:rsidTr="002837A9">
        <w:trPr>
          <w:trHeight w:val="834"/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8A46A9" w:rsidRPr="008A46A9" w:rsidRDefault="008A46A9" w:rsidP="008A46A9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#</w:t>
            </w:r>
          </w:p>
        </w:tc>
        <w:tc>
          <w:tcPr>
            <w:tcW w:w="2899" w:type="dxa"/>
            <w:gridSpan w:val="4"/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spacing w:before="60" w:after="60" w:line="240" w:lineRule="auto"/>
              <w:jc w:val="center"/>
              <w:rPr>
                <w:lang w:val="sr-Latn-CS"/>
              </w:rPr>
            </w:pPr>
            <w:r w:rsidRPr="008A46A9">
              <w:rPr>
                <w:lang w:val="sr-Latn-CS"/>
              </w:rPr>
              <w:t>Vrsta proizvoda ili usluge (planirano):</w:t>
            </w:r>
          </w:p>
        </w:tc>
        <w:tc>
          <w:tcPr>
            <w:tcW w:w="1163" w:type="dxa"/>
            <w:gridSpan w:val="2"/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  <w:r>
              <w:rPr>
                <w:lang/>
              </w:rPr>
              <w:t>Jedinica m</w:t>
            </w:r>
            <w:r w:rsidR="00997040">
              <w:rPr>
                <w:lang/>
              </w:rPr>
              <w:t>j</w:t>
            </w:r>
            <w:r>
              <w:rPr>
                <w:lang/>
              </w:rPr>
              <w:t>ere</w:t>
            </w:r>
          </w:p>
        </w:tc>
        <w:tc>
          <w:tcPr>
            <w:tcW w:w="1583" w:type="dxa"/>
            <w:gridSpan w:val="3"/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  <w:r>
              <w:rPr>
                <w:lang/>
              </w:rPr>
              <w:t>Trenutni obim proizvodnje ili usluga</w:t>
            </w:r>
            <w:r>
              <w:rPr>
                <w:lang/>
              </w:rPr>
              <w:t>:</w:t>
            </w:r>
          </w:p>
        </w:tc>
        <w:tc>
          <w:tcPr>
            <w:tcW w:w="1322" w:type="dxa"/>
            <w:gridSpan w:val="4"/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  <w:r w:rsidRPr="00A1130D">
              <w:rPr>
                <w:lang/>
              </w:rPr>
              <w:t>Jedinična c</w:t>
            </w:r>
            <w:r w:rsidR="00997040">
              <w:rPr>
                <w:lang/>
              </w:rPr>
              <w:t>ij</w:t>
            </w:r>
            <w:r w:rsidRPr="00A1130D">
              <w:rPr>
                <w:lang/>
              </w:rPr>
              <w:t>ena: (KM)</w:t>
            </w: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  <w:r>
              <w:rPr>
                <w:lang/>
              </w:rPr>
              <w:t>Vrijednost proizvodnje</w:t>
            </w:r>
            <w:r>
              <w:rPr>
                <w:lang/>
              </w:rPr>
              <w:t>:</w:t>
            </w: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Default="008A46A9" w:rsidP="008A46A9">
            <w:pPr>
              <w:rPr>
                <w:lang/>
              </w:rPr>
            </w:pPr>
            <w:r>
              <w:rPr>
                <w:lang/>
              </w:rPr>
              <w:lastRenderedPageBreak/>
              <w:t>2.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Default="008A46A9" w:rsidP="008A46A9">
            <w:pPr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8A46A9" w:rsidRDefault="008A46A9" w:rsidP="008A46A9">
            <w:pPr>
              <w:rPr>
                <w:lang w:val="sr-Latn-BA"/>
              </w:rPr>
            </w:pPr>
            <w:r>
              <w:rPr>
                <w:lang w:val="sr-Latn-BA"/>
              </w:rPr>
              <w:t>4.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Default="008A46A9" w:rsidP="008A46A9">
            <w:pPr>
              <w:rPr>
                <w:lang/>
              </w:rPr>
            </w:pPr>
            <w:r>
              <w:rPr>
                <w:lang w:val="sr-Latn-BA"/>
              </w:rPr>
              <w:t>5</w:t>
            </w:r>
            <w:r>
              <w:rPr>
                <w:lang/>
              </w:rPr>
              <w:t>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46A9" w:rsidRPr="00902AAE" w:rsidRDefault="008A46A9" w:rsidP="008A46A9">
            <w:pPr>
              <w:spacing w:before="120" w:after="12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Pr="00902AAE">
              <w:rPr>
                <w:b/>
                <w:lang/>
              </w:rPr>
              <w:t>:</w:t>
            </w:r>
          </w:p>
        </w:tc>
        <w:tc>
          <w:tcPr>
            <w:tcW w:w="1583" w:type="dxa"/>
            <w:gridSpan w:val="3"/>
            <w:tcBorders>
              <w:bottom w:val="single" w:sz="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  <w:tcBorders>
              <w:bottom w:val="single" w:sz="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bottom w:val="single" w:sz="4" w:space="0" w:color="auto"/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8A46A9" w:rsidRPr="004A3E8E" w:rsidRDefault="008A46A9" w:rsidP="008A46A9">
            <w:pPr>
              <w:spacing w:before="60" w:after="60"/>
              <w:rPr>
                <w:b/>
                <w:lang/>
              </w:rPr>
            </w:pPr>
            <w:r>
              <w:rPr>
                <w:b/>
                <w:lang w:val="sr-Latn-CS"/>
              </w:rPr>
              <w:t>2</w:t>
            </w:r>
            <w:r w:rsidRPr="004A3E8E">
              <w:rPr>
                <w:b/>
                <w:lang w:val="sr-Latn-CS"/>
              </w:rPr>
              <w:t>.2</w:t>
            </w:r>
            <w:r w:rsidRPr="004A3E8E">
              <w:rPr>
                <w:b/>
                <w:lang/>
              </w:rPr>
              <w:t>.</w:t>
            </w:r>
            <w:r>
              <w:rPr>
                <w:b/>
                <w:lang w:val="sr-Latn-CS"/>
              </w:rPr>
              <w:t>Trošak proizvodnje</w:t>
            </w:r>
            <w:r w:rsidRPr="004A3E8E">
              <w:rPr>
                <w:b/>
                <w:lang/>
              </w:rPr>
              <w:t>:</w:t>
            </w:r>
          </w:p>
        </w:tc>
      </w:tr>
      <w:tr w:rsidR="003D36A7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spacing w:before="60" w:after="60" w:line="240" w:lineRule="auto"/>
              <w:jc w:val="center"/>
              <w:rPr>
                <w:b/>
                <w:lang/>
              </w:rPr>
            </w:pPr>
            <w:r w:rsidRPr="009556E9">
              <w:t>#</w:t>
            </w:r>
          </w:p>
        </w:tc>
        <w:tc>
          <w:tcPr>
            <w:tcW w:w="2899" w:type="dxa"/>
            <w:gridSpan w:val="4"/>
            <w:shd w:val="clear" w:color="auto" w:fill="D9D9D9" w:themeFill="background1" w:themeFillShade="D9"/>
            <w:vAlign w:val="center"/>
          </w:tcPr>
          <w:p w:rsidR="008A46A9" w:rsidRPr="00902AAE" w:rsidRDefault="008A46A9" w:rsidP="008A46A9">
            <w:pPr>
              <w:spacing w:before="60" w:after="60" w:line="240" w:lineRule="auto"/>
              <w:jc w:val="center"/>
              <w:rPr>
                <w:lang/>
              </w:rPr>
            </w:pPr>
            <w:r w:rsidRPr="002837A9">
              <w:rPr>
                <w:lang w:val="pl-PL"/>
              </w:rPr>
              <w:t>Vrsta novog proizvoda ili usluge (planirano):</w:t>
            </w:r>
          </w:p>
        </w:tc>
        <w:tc>
          <w:tcPr>
            <w:tcW w:w="1163" w:type="dxa"/>
            <w:gridSpan w:val="2"/>
            <w:shd w:val="clear" w:color="auto" w:fill="D9D9D9" w:themeFill="background1" w:themeFillShade="D9"/>
            <w:vAlign w:val="center"/>
          </w:tcPr>
          <w:p w:rsidR="008A46A9" w:rsidRPr="00902AAE" w:rsidRDefault="008A46A9" w:rsidP="008A46A9">
            <w:pPr>
              <w:spacing w:before="60" w:after="60" w:line="240" w:lineRule="auto"/>
              <w:jc w:val="center"/>
              <w:rPr>
                <w:lang/>
              </w:rPr>
            </w:pPr>
            <w:r w:rsidRPr="00902AAE">
              <w:t>Jedinicam</w:t>
            </w:r>
            <w:r w:rsidR="00997040">
              <w:t>j</w:t>
            </w:r>
            <w:r w:rsidRPr="00902AAE">
              <w:t>ere</w:t>
            </w:r>
          </w:p>
        </w:tc>
        <w:tc>
          <w:tcPr>
            <w:tcW w:w="1583" w:type="dxa"/>
            <w:gridSpan w:val="3"/>
            <w:shd w:val="clear" w:color="auto" w:fill="D9D9D9" w:themeFill="background1" w:themeFillShade="D9"/>
            <w:vAlign w:val="center"/>
          </w:tcPr>
          <w:p w:rsidR="008A46A9" w:rsidRPr="00902AAE" w:rsidRDefault="008A46A9" w:rsidP="008A46A9">
            <w:pPr>
              <w:spacing w:before="60" w:after="60" w:line="240" w:lineRule="auto"/>
              <w:jc w:val="center"/>
              <w:rPr>
                <w:lang/>
              </w:rPr>
            </w:pPr>
            <w:r w:rsidRPr="002837A9">
              <w:rPr>
                <w:lang w:val="pl-PL"/>
              </w:rPr>
              <w:t>Planirani obim proizvodnje ili usluga:</w:t>
            </w:r>
          </w:p>
        </w:tc>
        <w:tc>
          <w:tcPr>
            <w:tcW w:w="1322" w:type="dxa"/>
            <w:gridSpan w:val="4"/>
            <w:shd w:val="clear" w:color="auto" w:fill="D9D9D9" w:themeFill="background1" w:themeFillShade="D9"/>
            <w:vAlign w:val="center"/>
          </w:tcPr>
          <w:p w:rsidR="008A46A9" w:rsidRPr="00CA6476" w:rsidRDefault="008A46A9" w:rsidP="008A46A9">
            <w:pPr>
              <w:spacing w:before="60" w:after="60" w:line="240" w:lineRule="auto"/>
              <w:jc w:val="center"/>
              <w:rPr>
                <w:highlight w:val="green"/>
                <w:lang/>
              </w:rPr>
            </w:pPr>
            <w:r>
              <w:t>Planiranaj</w:t>
            </w:r>
            <w:r w:rsidRPr="00A1130D">
              <w:t>ediničnac</w:t>
            </w:r>
            <w:r>
              <w:t>ij</w:t>
            </w:r>
            <w:r w:rsidRPr="00A1130D">
              <w:t>ena: (KM)</w:t>
            </w: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8A46A9" w:rsidRPr="00902AAE" w:rsidRDefault="008A46A9" w:rsidP="008A46A9">
            <w:pPr>
              <w:spacing w:before="60" w:after="60" w:line="240" w:lineRule="auto"/>
              <w:jc w:val="center"/>
              <w:rPr>
                <w:lang/>
              </w:rPr>
            </w:pPr>
            <w:r w:rsidRPr="00902AAE">
              <w:t>Vr</w:t>
            </w:r>
            <w:r>
              <w:t>ij</w:t>
            </w:r>
            <w:r w:rsidRPr="00902AAE">
              <w:t>ednost</w:t>
            </w:r>
            <w:r>
              <w:t>planirane</w:t>
            </w:r>
            <w:r w:rsidRPr="00902AAE">
              <w:t>proizvodnje:</w:t>
            </w: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5.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</w:tcPr>
          <w:p w:rsidR="008A46A9" w:rsidRPr="00D31010" w:rsidRDefault="008A46A9" w:rsidP="008A46A9">
            <w:pPr>
              <w:rPr>
                <w:lang/>
              </w:rPr>
            </w:pPr>
            <w:r>
              <w:rPr>
                <w:lang/>
              </w:rPr>
              <w:t>6.</w:t>
            </w:r>
          </w:p>
        </w:tc>
        <w:tc>
          <w:tcPr>
            <w:tcW w:w="2899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163" w:type="dxa"/>
            <w:gridSpan w:val="2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583" w:type="dxa"/>
            <w:gridSpan w:val="3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4590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8A46A9" w:rsidRPr="00902AAE" w:rsidRDefault="008A46A9" w:rsidP="008A46A9">
            <w:pPr>
              <w:spacing w:before="120" w:after="12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Pr="00902AAE">
              <w:rPr>
                <w:b/>
                <w:lang/>
              </w:rPr>
              <w:t>:</w:t>
            </w:r>
          </w:p>
        </w:tc>
        <w:tc>
          <w:tcPr>
            <w:tcW w:w="1583" w:type="dxa"/>
            <w:gridSpan w:val="3"/>
            <w:tcBorders>
              <w:bottom w:val="single" w:sz="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322" w:type="dxa"/>
            <w:gridSpan w:val="4"/>
            <w:tcBorders>
              <w:bottom w:val="single" w:sz="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  <w:tc>
          <w:tcPr>
            <w:tcW w:w="1685" w:type="dxa"/>
            <w:gridSpan w:val="2"/>
            <w:tcBorders>
              <w:bottom w:val="single" w:sz="4" w:space="0" w:color="auto"/>
              <w:right w:val="thickThinSmallGap" w:sz="24" w:space="0" w:color="auto"/>
            </w:tcBorders>
          </w:tcPr>
          <w:p w:rsidR="008A46A9" w:rsidRPr="00D31010" w:rsidRDefault="008A46A9" w:rsidP="008A46A9">
            <w:pPr>
              <w:rPr>
                <w:lang w:val="sr-Latn-CS"/>
              </w:rPr>
            </w:pPr>
          </w:p>
        </w:tc>
      </w:tr>
      <w:tr w:rsidR="008A46A9" w:rsidRPr="00EB4EA6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8A46A9" w:rsidRPr="004A3E8E" w:rsidRDefault="008A46A9" w:rsidP="008A46A9">
            <w:pPr>
              <w:spacing w:before="60" w:after="60"/>
              <w:rPr>
                <w:b/>
                <w:lang/>
              </w:rPr>
            </w:pPr>
            <w:r>
              <w:rPr>
                <w:b/>
                <w:lang w:val="sr-Latn-CS"/>
              </w:rPr>
              <w:t>2</w:t>
            </w:r>
            <w:r w:rsidRPr="004A3E8E">
              <w:rPr>
                <w:b/>
                <w:lang w:val="sr-Latn-CS"/>
              </w:rPr>
              <w:t>.3</w:t>
            </w:r>
            <w:r w:rsidRPr="004A3E8E">
              <w:rPr>
                <w:b/>
                <w:lang/>
              </w:rPr>
              <w:t>.</w:t>
            </w:r>
            <w:r w:rsidRPr="004A3E8E">
              <w:rPr>
                <w:b/>
                <w:lang w:val="sr-Latn-CS"/>
              </w:rPr>
              <w:t xml:space="preserve"> Potrebna ulaganja</w:t>
            </w:r>
            <w:r w:rsidRPr="004A3E8E">
              <w:rPr>
                <w:b/>
                <w:lang/>
              </w:rPr>
              <w:t>:</w:t>
            </w:r>
          </w:p>
        </w:tc>
      </w:tr>
      <w:tr w:rsidR="008A46A9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8A46A9" w:rsidRPr="00902AAE" w:rsidRDefault="008A46A9" w:rsidP="008A46A9">
            <w:pPr>
              <w:spacing w:before="60" w:after="60" w:line="240" w:lineRule="auto"/>
              <w:jc w:val="center"/>
              <w:rPr>
                <w:b/>
                <w:lang w:val="sr-Latn-CS"/>
              </w:rPr>
            </w:pPr>
            <w:bookmarkStart w:id="1" w:name="_Hlk166770145"/>
            <w:r w:rsidRPr="00902AAE">
              <w:rPr>
                <w:b/>
                <w:lang/>
              </w:rPr>
              <w:t>#</w:t>
            </w:r>
          </w:p>
        </w:tc>
        <w:tc>
          <w:tcPr>
            <w:tcW w:w="2899" w:type="dxa"/>
            <w:gridSpan w:val="4"/>
            <w:shd w:val="clear" w:color="auto" w:fill="D9D9D9" w:themeFill="background1" w:themeFillShade="D9"/>
            <w:vAlign w:val="center"/>
          </w:tcPr>
          <w:p w:rsidR="008A46A9" w:rsidRPr="00D31010" w:rsidRDefault="003726CF" w:rsidP="008A46A9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Opis</w:t>
            </w:r>
            <w:r w:rsidR="008A46A9">
              <w:rPr>
                <w:lang/>
              </w:rPr>
              <w:t>:</w:t>
            </w:r>
          </w:p>
        </w:tc>
        <w:tc>
          <w:tcPr>
            <w:tcW w:w="2377" w:type="dxa"/>
            <w:gridSpan w:val="3"/>
            <w:shd w:val="clear" w:color="auto" w:fill="D9D9D9" w:themeFill="background1" w:themeFillShade="D9"/>
            <w:vAlign w:val="center"/>
          </w:tcPr>
          <w:p w:rsidR="008A46A9" w:rsidRPr="00D31010" w:rsidRDefault="003726CF" w:rsidP="008A46A9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Potencijalni i</w:t>
            </w:r>
            <w:r w:rsidR="008A46A9">
              <w:rPr>
                <w:lang/>
              </w:rPr>
              <w:t>sporučilac opreme</w:t>
            </w:r>
            <w:r>
              <w:rPr>
                <w:lang/>
              </w:rPr>
              <w:t xml:space="preserve"> (podrazumijeva svojevrsno istraživanje tržišta)</w:t>
            </w:r>
            <w:r w:rsidR="008A46A9">
              <w:rPr>
                <w:lang/>
              </w:rPr>
              <w:t>:</w:t>
            </w:r>
          </w:p>
        </w:tc>
        <w:tc>
          <w:tcPr>
            <w:tcW w:w="1239" w:type="dxa"/>
            <w:gridSpan w:val="4"/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spacing w:before="60" w:after="60" w:line="240" w:lineRule="auto"/>
              <w:jc w:val="center"/>
              <w:rPr>
                <w:lang/>
              </w:rPr>
            </w:pPr>
            <w:r w:rsidRPr="00A1130D">
              <w:rPr>
                <w:lang/>
              </w:rPr>
              <w:t>Iznos (KM)</w:t>
            </w:r>
            <w:r w:rsidRPr="00A1130D">
              <w:rPr>
                <w:lang/>
              </w:rPr>
              <w:t>:</w:t>
            </w:r>
          </w:p>
        </w:tc>
        <w:tc>
          <w:tcPr>
            <w:tcW w:w="2137" w:type="dxa"/>
            <w:gridSpan w:val="4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8A46A9" w:rsidRPr="00D31010" w:rsidRDefault="008A46A9" w:rsidP="008A46A9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/>
              </w:rPr>
              <w:t>Izvor sredstava</w:t>
            </w:r>
            <w:r>
              <w:rPr>
                <w:lang/>
              </w:rPr>
              <w:t>:</w:t>
            </w:r>
          </w:p>
        </w:tc>
      </w:tr>
      <w:bookmarkEnd w:id="1"/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899" w:type="dxa"/>
            <w:gridSpan w:val="4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77" w:type="dxa"/>
            <w:gridSpan w:val="3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39" w:type="dxa"/>
            <w:gridSpan w:val="4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right w:val="thickThin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899" w:type="dxa"/>
            <w:gridSpan w:val="4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77" w:type="dxa"/>
            <w:gridSpan w:val="3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39" w:type="dxa"/>
            <w:gridSpan w:val="4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right w:val="thickThin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899" w:type="dxa"/>
            <w:gridSpan w:val="4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77" w:type="dxa"/>
            <w:gridSpan w:val="3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39" w:type="dxa"/>
            <w:gridSpan w:val="4"/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right w:val="thickThin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8A46A9" w:rsidRDefault="008A46A9" w:rsidP="008A46A9">
            <w:pPr>
              <w:jc w:val="center"/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77" w:type="dxa"/>
            <w:gridSpan w:val="3"/>
            <w:tcBorders>
              <w:bottom w:val="single" w:sz="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39" w:type="dxa"/>
            <w:gridSpan w:val="4"/>
            <w:tcBorders>
              <w:bottom w:val="single" w:sz="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8A46A9" w:rsidRPr="00D31010" w:rsidRDefault="008A46A9" w:rsidP="008A46A9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726CF" w:rsidRPr="003726CF" w:rsidRDefault="003726CF" w:rsidP="008A46A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5.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377" w:type="dxa"/>
            <w:gridSpan w:val="3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123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8A46A9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804" w:type="dxa"/>
            <w:gridSpan w:val="8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726CF" w:rsidRPr="00D31010" w:rsidRDefault="003726CF" w:rsidP="003726CF">
            <w:pPr>
              <w:jc w:val="right"/>
              <w:rPr>
                <w:lang w:val="sr-Latn-CS"/>
              </w:rPr>
            </w:pPr>
            <w:r w:rsidRPr="00902AAE">
              <w:rPr>
                <w:b/>
                <w:lang/>
              </w:rPr>
              <w:t>UKUPNO</w:t>
            </w:r>
            <w:r w:rsidRPr="00902AAE">
              <w:rPr>
                <w:b/>
                <w:lang/>
              </w:rPr>
              <w:t>:</w:t>
            </w:r>
          </w:p>
        </w:tc>
        <w:tc>
          <w:tcPr>
            <w:tcW w:w="123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726CF" w:rsidRPr="00CB0410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3726CF" w:rsidRPr="003726CF" w:rsidRDefault="003726CF" w:rsidP="003726CF">
            <w:pPr>
              <w:rPr>
                <w:b/>
                <w:bCs/>
                <w:lang w:val="sr-Latn-CS"/>
              </w:rPr>
            </w:pPr>
            <w:r w:rsidRPr="003726CF">
              <w:rPr>
                <w:b/>
                <w:bCs/>
                <w:lang w:val="sr-Latn-CS"/>
              </w:rPr>
              <w:t>2.3.1. Vlastita imovina za postojeću poslovnu djelatnost:</w:t>
            </w: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3726CF" w:rsidRPr="003726CF" w:rsidRDefault="003726CF" w:rsidP="003726CF">
            <w:pPr>
              <w:jc w:val="center"/>
              <w:rPr>
                <w:lang w:val="sr-Latn-BA"/>
              </w:rPr>
            </w:pPr>
            <w:r w:rsidRPr="00902AAE">
              <w:rPr>
                <w:b/>
                <w:lang/>
              </w:rPr>
              <w:t>#</w:t>
            </w:r>
          </w:p>
        </w:tc>
        <w:tc>
          <w:tcPr>
            <w:tcW w:w="2899" w:type="dxa"/>
            <w:gridSpan w:val="4"/>
            <w:shd w:val="clear" w:color="auto" w:fill="D9D9D9" w:themeFill="background1" w:themeFillShade="D9"/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  <w:r>
              <w:rPr>
                <w:lang/>
              </w:rPr>
              <w:t>Opis</w:t>
            </w:r>
            <w:r>
              <w:rPr>
                <w:lang/>
              </w:rPr>
              <w:t>:</w:t>
            </w:r>
          </w:p>
        </w:tc>
        <w:tc>
          <w:tcPr>
            <w:tcW w:w="3616" w:type="dxa"/>
            <w:gridSpan w:val="7"/>
            <w:shd w:val="clear" w:color="auto" w:fill="D9D9D9" w:themeFill="background1" w:themeFillShade="D9"/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  <w:r>
              <w:rPr>
                <w:lang/>
              </w:rPr>
              <w:t>Nabavna vrijednost, i</w:t>
            </w:r>
            <w:r w:rsidRPr="00A1130D">
              <w:rPr>
                <w:lang/>
              </w:rPr>
              <w:t>znos (KM)</w:t>
            </w:r>
            <w:r w:rsidRPr="00A1130D">
              <w:rPr>
                <w:lang/>
              </w:rPr>
              <w:t>:</w:t>
            </w:r>
          </w:p>
        </w:tc>
        <w:tc>
          <w:tcPr>
            <w:tcW w:w="2137" w:type="dxa"/>
            <w:gridSpan w:val="4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  <w:r>
              <w:rPr>
                <w:lang/>
              </w:rPr>
              <w:t>Izvor sredstava</w:t>
            </w:r>
            <w:r>
              <w:rPr>
                <w:lang/>
              </w:rPr>
              <w:t>:</w:t>
            </w: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vAlign w:val="center"/>
          </w:tcPr>
          <w:p w:rsidR="003726CF" w:rsidRDefault="003726CF" w:rsidP="003726CF">
            <w:pPr>
              <w:jc w:val="center"/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616" w:type="dxa"/>
            <w:gridSpan w:val="7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vAlign w:val="center"/>
          </w:tcPr>
          <w:p w:rsidR="003726CF" w:rsidRDefault="003726CF" w:rsidP="003726CF">
            <w:pPr>
              <w:jc w:val="center"/>
              <w:rPr>
                <w:lang/>
              </w:rPr>
            </w:pPr>
            <w:r>
              <w:rPr>
                <w:lang/>
              </w:rPr>
              <w:lastRenderedPageBreak/>
              <w:t>2.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616" w:type="dxa"/>
            <w:gridSpan w:val="7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</w:tcBorders>
            <w:vAlign w:val="center"/>
          </w:tcPr>
          <w:p w:rsidR="003726CF" w:rsidRDefault="003726CF" w:rsidP="003726CF">
            <w:pPr>
              <w:jc w:val="center"/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616" w:type="dxa"/>
            <w:gridSpan w:val="7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726CF" w:rsidRDefault="003726CF" w:rsidP="003726CF">
            <w:pPr>
              <w:jc w:val="center"/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616" w:type="dxa"/>
            <w:gridSpan w:val="7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52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726CF" w:rsidRPr="003726CF" w:rsidRDefault="003726CF" w:rsidP="003726CF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5.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3616" w:type="dxa"/>
            <w:gridSpan w:val="7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5804" w:type="dxa"/>
            <w:gridSpan w:val="8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726CF" w:rsidRPr="00902AAE" w:rsidRDefault="003726CF" w:rsidP="003726CF">
            <w:pPr>
              <w:spacing w:before="120" w:after="12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Pr="00902AAE">
              <w:rPr>
                <w:b/>
                <w:lang/>
              </w:rPr>
              <w:t>:</w:t>
            </w:r>
          </w:p>
        </w:tc>
        <w:tc>
          <w:tcPr>
            <w:tcW w:w="1239" w:type="dxa"/>
            <w:gridSpan w:val="4"/>
            <w:tcBorders>
              <w:bottom w:val="single" w:sz="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26CF" w:rsidRPr="00D31010" w:rsidRDefault="003726CF" w:rsidP="003726CF">
            <w:pPr>
              <w:jc w:val="center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3726CF" w:rsidRPr="004A3E8E" w:rsidRDefault="003726CF" w:rsidP="003726CF">
            <w:pPr>
              <w:spacing w:before="60" w:after="60"/>
              <w:rPr>
                <w:b/>
                <w:lang/>
              </w:rPr>
            </w:pPr>
            <w:r w:rsidRPr="004A3E8E">
              <w:rPr>
                <w:b/>
                <w:lang w:val="sr-Latn-CS"/>
              </w:rPr>
              <w:t>2.4</w:t>
            </w:r>
            <w:r w:rsidRPr="004A3E8E">
              <w:rPr>
                <w:b/>
                <w:lang/>
              </w:rPr>
              <w:t>.</w:t>
            </w:r>
            <w:r w:rsidRPr="004A3E8E">
              <w:rPr>
                <w:b/>
                <w:lang w:val="sr-Latn-CS"/>
              </w:rPr>
              <w:t xml:space="preserve"> Broj zaposlenih</w:t>
            </w:r>
            <w:r>
              <w:rPr>
                <w:b/>
                <w:lang w:val="sr-Latn-CS"/>
              </w:rPr>
              <w:t>/radno angažovanih</w:t>
            </w:r>
            <w:r w:rsidRPr="004A3E8E">
              <w:rPr>
                <w:b/>
                <w:lang/>
              </w:rPr>
              <w:t>:</w:t>
            </w:r>
          </w:p>
        </w:tc>
      </w:tr>
      <w:tr w:rsidR="003D36A7" w:rsidRPr="00EB4EA6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3D36A7" w:rsidRPr="004A3E8E" w:rsidRDefault="003D36A7" w:rsidP="003726CF">
            <w:pPr>
              <w:spacing w:before="60" w:after="60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2.4.1. Trenutno zaposleni</w:t>
            </w:r>
          </w:p>
        </w:tc>
      </w:tr>
      <w:tr w:rsidR="003D36A7" w:rsidRPr="00EB4EA6" w:rsidTr="002837A9">
        <w:trPr>
          <w:trHeight w:val="732"/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Vrsta zanimanja (kvalifikacija):</w:t>
            </w: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Radno vrijeme:</w:t>
            </w: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Iznos bruto mjesečne naknade u (KM):</w:t>
            </w: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Izvor sredstava:</w:t>
            </w:r>
          </w:p>
        </w:tc>
      </w:tr>
      <w:tr w:rsidR="003D36A7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D36A7" w:rsidRDefault="003D36A7" w:rsidP="003726CF">
            <w:pPr>
              <w:spacing w:before="120" w:after="120"/>
              <w:rPr>
                <w:lang w:val="sr-Latn-CS"/>
              </w:rPr>
            </w:pPr>
          </w:p>
        </w:tc>
      </w:tr>
      <w:tr w:rsidR="003726CF" w:rsidRPr="00EB4EA6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</w:tcPr>
          <w:p w:rsidR="003726CF" w:rsidRPr="003D36A7" w:rsidRDefault="003D36A7" w:rsidP="003726CF">
            <w:pPr>
              <w:spacing w:before="120" w:after="120"/>
              <w:rPr>
                <w:b/>
                <w:bCs/>
                <w:lang w:val="sr-Latn-CS"/>
              </w:rPr>
            </w:pPr>
            <w:r w:rsidRPr="003D36A7">
              <w:rPr>
                <w:b/>
                <w:bCs/>
                <w:lang w:val="sr-Latn-CS"/>
              </w:rPr>
              <w:t xml:space="preserve">2.4.2. </w:t>
            </w:r>
            <w:r w:rsidR="003726CF" w:rsidRPr="003D36A7">
              <w:rPr>
                <w:b/>
                <w:bCs/>
                <w:lang w:val="sr-Latn-CS"/>
              </w:rPr>
              <w:t xml:space="preserve">Planirana proizvodnja (ili usluga) uposliće / radno angažovati)  _________ nezaposlenih lica. </w:t>
            </w:r>
          </w:p>
        </w:tc>
      </w:tr>
      <w:tr w:rsidR="00583FC3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Vrsta zanimanja (kvalifikacija):</w:t>
            </w: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Radno vrijeme:</w:t>
            </w: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 w:rsidRPr="003D36A7">
              <w:rPr>
                <w:sz w:val="20"/>
                <w:szCs w:val="20"/>
                <w:lang w:val="sr-Latn-CS"/>
              </w:rPr>
              <w:t>Planirani iznos bruto mjesečne naknade u (KM):</w:t>
            </w: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D36A7" w:rsidRDefault="003D36A7" w:rsidP="003D36A7">
            <w:pPr>
              <w:spacing w:before="120" w:after="12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Izvor sredstava:</w:t>
            </w:r>
          </w:p>
        </w:tc>
      </w:tr>
      <w:tr w:rsidR="003D36A7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694" w:type="dxa"/>
            <w:gridSpan w:val="2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18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4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  <w:tc>
          <w:tcPr>
            <w:tcW w:w="2137" w:type="dxa"/>
            <w:gridSpan w:val="4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D36A7" w:rsidRDefault="003D36A7" w:rsidP="003D36A7">
            <w:pPr>
              <w:spacing w:before="120" w:after="120"/>
              <w:rPr>
                <w:lang w:val="sr-Latn-CS"/>
              </w:rPr>
            </w:pPr>
          </w:p>
        </w:tc>
      </w:tr>
      <w:tr w:rsidR="003D36A7" w:rsidRPr="00CB0410" w:rsidTr="002837A9"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3D36A7" w:rsidRPr="004A3E8E" w:rsidRDefault="003D36A7" w:rsidP="003D36A7">
            <w:pPr>
              <w:spacing w:before="60" w:after="60"/>
              <w:rPr>
                <w:b/>
                <w:lang w:val="sr-Latn-CS"/>
              </w:rPr>
            </w:pPr>
            <w:r w:rsidRPr="004A3E8E">
              <w:rPr>
                <w:b/>
                <w:lang w:val="sr-Latn-CS"/>
              </w:rPr>
              <w:t>2.5</w:t>
            </w:r>
            <w:r>
              <w:rPr>
                <w:b/>
                <w:lang w:val="sr-Latn-CS"/>
              </w:rPr>
              <w:t>.</w:t>
            </w:r>
            <w:r w:rsidRPr="004A3E8E">
              <w:rPr>
                <w:b/>
                <w:lang w:val="sr-Latn-CS"/>
              </w:rPr>
              <w:t xml:space="preserve"> Promocija – reklamiranje /in</w:t>
            </w:r>
            <w:r>
              <w:rPr>
                <w:b/>
                <w:lang w:val="sr-Latn-CS"/>
              </w:rPr>
              <w:t>formisanje i privlačenje kupaca/korisnika usluga?</w:t>
            </w:r>
          </w:p>
        </w:tc>
      </w:tr>
      <w:tr w:rsidR="003D36A7" w:rsidRPr="00CA7F91" w:rsidTr="002837A9">
        <w:trPr>
          <w:jc w:val="center"/>
        </w:trPr>
        <w:tc>
          <w:tcPr>
            <w:tcW w:w="2895" w:type="dxa"/>
            <w:gridSpan w:val="4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3D36A7" w:rsidRPr="00CA7F91" w:rsidRDefault="003D36A7" w:rsidP="003D36A7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Tip oglašavanja (mjesto, vrsta oglasa, način i broj oglašavanja)</w:t>
            </w:r>
            <w:r w:rsidRPr="00CA7F91">
              <w:rPr>
                <w:lang/>
              </w:rPr>
              <w:t>:</w:t>
            </w:r>
          </w:p>
        </w:tc>
        <w:tc>
          <w:tcPr>
            <w:tcW w:w="3122" w:type="dxa"/>
            <w:gridSpan w:val="5"/>
            <w:shd w:val="clear" w:color="auto" w:fill="auto"/>
            <w:vAlign w:val="center"/>
          </w:tcPr>
          <w:p w:rsidR="003D36A7" w:rsidRPr="00CA7F91" w:rsidRDefault="003D36A7" w:rsidP="003D36A7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Detalji</w:t>
            </w:r>
            <w:r w:rsidRPr="00CA7F91">
              <w:rPr>
                <w:lang/>
              </w:rPr>
              <w:t>:</w:t>
            </w:r>
          </w:p>
        </w:tc>
        <w:tc>
          <w:tcPr>
            <w:tcW w:w="3163" w:type="dxa"/>
            <w:gridSpan w:val="7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3D36A7" w:rsidRPr="00CA7F91" w:rsidRDefault="003D36A7" w:rsidP="003D36A7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Trošak</w:t>
            </w:r>
            <w:r w:rsidRPr="00CA7F91">
              <w:rPr>
                <w:lang/>
              </w:rPr>
              <w:t>:</w:t>
            </w:r>
          </w:p>
        </w:tc>
      </w:tr>
      <w:tr w:rsidR="003D36A7" w:rsidRPr="00EB4EA6" w:rsidTr="002837A9">
        <w:trPr>
          <w:jc w:val="center"/>
        </w:trPr>
        <w:tc>
          <w:tcPr>
            <w:tcW w:w="2895" w:type="dxa"/>
            <w:gridSpan w:val="4"/>
            <w:tcBorders>
              <w:left w:val="thinThick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22" w:type="dxa"/>
            <w:gridSpan w:val="5"/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3" w:type="dxa"/>
            <w:gridSpan w:val="7"/>
            <w:tcBorders>
              <w:right w:val="thickThin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2895" w:type="dxa"/>
            <w:gridSpan w:val="4"/>
            <w:tcBorders>
              <w:left w:val="thinThick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22" w:type="dxa"/>
            <w:gridSpan w:val="5"/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3" w:type="dxa"/>
            <w:gridSpan w:val="7"/>
            <w:tcBorders>
              <w:right w:val="thickThin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2895" w:type="dxa"/>
            <w:gridSpan w:val="4"/>
            <w:tcBorders>
              <w:left w:val="thinThick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22" w:type="dxa"/>
            <w:gridSpan w:val="5"/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3" w:type="dxa"/>
            <w:gridSpan w:val="7"/>
            <w:tcBorders>
              <w:right w:val="thickThin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3D36A7" w:rsidRPr="00EB4EA6" w:rsidTr="002837A9">
        <w:trPr>
          <w:jc w:val="center"/>
        </w:trPr>
        <w:tc>
          <w:tcPr>
            <w:tcW w:w="2895" w:type="dxa"/>
            <w:gridSpan w:val="4"/>
            <w:tcBorders>
              <w:left w:val="thinThickSmallGap" w:sz="24" w:space="0" w:color="auto"/>
              <w:bottom w:val="single" w:sz="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22" w:type="dxa"/>
            <w:gridSpan w:val="5"/>
            <w:tcBorders>
              <w:bottom w:val="single" w:sz="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3" w:type="dxa"/>
            <w:gridSpan w:val="7"/>
            <w:tcBorders>
              <w:bottom w:val="single" w:sz="4" w:space="0" w:color="auto"/>
              <w:right w:val="thickThin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3D36A7" w:rsidRPr="00EB4EA6" w:rsidTr="002837A9">
        <w:trPr>
          <w:trHeight w:val="449"/>
          <w:jc w:val="center"/>
        </w:trPr>
        <w:tc>
          <w:tcPr>
            <w:tcW w:w="2895" w:type="dxa"/>
            <w:gridSpan w:val="4"/>
            <w:tcBorders>
              <w:left w:val="thinThickSmallGap" w:sz="24" w:space="0" w:color="auto"/>
              <w:bottom w:val="single" w:sz="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22" w:type="dxa"/>
            <w:gridSpan w:val="5"/>
            <w:tcBorders>
              <w:bottom w:val="single" w:sz="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3" w:type="dxa"/>
            <w:gridSpan w:val="7"/>
            <w:tcBorders>
              <w:bottom w:val="single" w:sz="4" w:space="0" w:color="auto"/>
              <w:right w:val="thickThinSmallGap" w:sz="24" w:space="0" w:color="auto"/>
            </w:tcBorders>
          </w:tcPr>
          <w:p w:rsidR="003D36A7" w:rsidRPr="00EB4EA6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9180" w:type="dxa"/>
            <w:gridSpan w:val="16"/>
            <w:shd w:val="pct20" w:color="auto" w:fill="auto"/>
          </w:tcPr>
          <w:p w:rsidR="003D36A7" w:rsidRPr="004A3E8E" w:rsidRDefault="003D36A7" w:rsidP="003D36A7">
            <w:pPr>
              <w:spacing w:before="60" w:after="60"/>
              <w:rPr>
                <w:b/>
                <w:lang/>
              </w:rPr>
            </w:pPr>
            <w:r>
              <w:rPr>
                <w:b/>
              </w:rPr>
              <w:lastRenderedPageBreak/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 w:rsidRPr="004A3E8E">
              <w:rPr>
                <w:b/>
                <w:bCs/>
                <w:lang/>
              </w:rPr>
              <w:t>Kanali distribucije?</w:t>
            </w: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3FC3" w:rsidRPr="00583FC3" w:rsidRDefault="00583FC3" w:rsidP="00583FC3">
            <w:pPr>
              <w:jc w:val="center"/>
              <w:rPr>
                <w:rFonts w:cstheme="minorHAnsi"/>
                <w:lang w:val="sr-Latn-BA"/>
              </w:rPr>
            </w:pPr>
            <w:r w:rsidRPr="00583FC3">
              <w:rPr>
                <w:rFonts w:cstheme="minorHAnsi"/>
                <w:lang w:val="sr-Latn-BA"/>
              </w:rPr>
              <w:t>Kanali distribucije</w:t>
            </w: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3FC3" w:rsidRPr="00583FC3" w:rsidRDefault="00583FC3" w:rsidP="00583FC3">
            <w:pPr>
              <w:jc w:val="center"/>
              <w:rPr>
                <w:rFonts w:cstheme="minorHAnsi"/>
                <w:lang w:val="sr-Latn-BA"/>
              </w:rPr>
            </w:pPr>
            <w:r w:rsidRPr="00583FC3">
              <w:rPr>
                <w:rFonts w:cstheme="minorHAnsi"/>
                <w:lang w:val="sr-Latn-BA"/>
              </w:rPr>
              <w:t>Detalji:</w:t>
            </w: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3FC3" w:rsidRPr="00583FC3" w:rsidRDefault="00583FC3" w:rsidP="00583FC3">
            <w:pPr>
              <w:jc w:val="center"/>
              <w:rPr>
                <w:rFonts w:cstheme="minorHAnsi"/>
                <w:lang w:val="sr-Latn-BA"/>
              </w:rPr>
            </w:pPr>
            <w:r w:rsidRPr="00583FC3">
              <w:rPr>
                <w:rFonts w:cstheme="minorHAnsi"/>
                <w:lang w:val="sr-Latn-BA"/>
              </w:rPr>
              <w:t>Trošak:</w:t>
            </w: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Vlastiti kanali distribucije</w:t>
            </w: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Izgradnja novih kanala distribucije</w:t>
            </w: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  <w:r>
              <w:rPr>
                <w:rFonts w:cstheme="minorHAnsi"/>
                <w:lang w:val="sr-Latn-BA"/>
              </w:rPr>
              <w:t>Korištenje postojećih kanala distribucije</w:t>
            </w: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4590" w:type="dxa"/>
            <w:gridSpan w:val="7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4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583FC3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423"/>
          <w:jc w:val="center"/>
        </w:trPr>
        <w:tc>
          <w:tcPr>
            <w:tcW w:w="68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83FC3" w:rsidRPr="00583FC3" w:rsidRDefault="00583FC3" w:rsidP="00583FC3">
            <w:pPr>
              <w:jc w:val="right"/>
              <w:rPr>
                <w:rFonts w:cstheme="minorHAnsi"/>
                <w:b/>
                <w:bCs/>
                <w:lang w:val="sr-Latn-BA"/>
              </w:rPr>
            </w:pPr>
            <w:r w:rsidRPr="00583FC3">
              <w:rPr>
                <w:rFonts w:cstheme="minorHAnsi"/>
                <w:b/>
                <w:bCs/>
                <w:lang w:val="sr-Latn-BA"/>
              </w:rPr>
              <w:t>UKUPNO:</w:t>
            </w:r>
          </w:p>
        </w:tc>
        <w:tc>
          <w:tcPr>
            <w:tcW w:w="2295" w:type="dxa"/>
            <w:gridSpan w:val="5"/>
            <w:tcBorders>
              <w:bottom w:val="single" w:sz="4" w:space="0" w:color="auto"/>
            </w:tcBorders>
          </w:tcPr>
          <w:p w:rsidR="00583FC3" w:rsidRPr="00583FC3" w:rsidRDefault="00583FC3" w:rsidP="003D36A7">
            <w:pPr>
              <w:rPr>
                <w:rFonts w:cstheme="minorHAnsi"/>
                <w:lang w:val="sr-Latn-BA"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9180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3D36A7" w:rsidRPr="00DF6B5E" w:rsidRDefault="003D36A7" w:rsidP="003D36A7">
            <w:pPr>
              <w:spacing w:before="60" w:after="60" w:line="240" w:lineRule="auto"/>
              <w:rPr>
                <w:b/>
                <w:sz w:val="28"/>
                <w:szCs w:val="28"/>
                <w:lang/>
              </w:rPr>
            </w:pPr>
            <w:r>
              <w:rPr>
                <w:b/>
              </w:rPr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>
              <w:rPr>
                <w:b/>
                <w:bCs/>
                <w:lang/>
              </w:rPr>
              <w:t>Plan obezbeđenja sredstava</w:t>
            </w:r>
            <w:r w:rsidRPr="004A3E8E">
              <w:rPr>
                <w:b/>
                <w:bCs/>
                <w:lang/>
              </w:rPr>
              <w:t>?</w:t>
            </w: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694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3D36A7" w:rsidRPr="00DF6B5E" w:rsidRDefault="003D36A7" w:rsidP="003D36A7">
            <w:pPr>
              <w:rPr>
                <w:rFonts w:ascii="Arial" w:hAnsi="Arial" w:cs="Arial"/>
                <w:lang/>
              </w:rPr>
            </w:pPr>
          </w:p>
        </w:tc>
        <w:tc>
          <w:tcPr>
            <w:tcW w:w="3758" w:type="dxa"/>
            <w:gridSpan w:val="4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3D36A7" w:rsidRPr="00F263FC" w:rsidRDefault="003D36A7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Izvori finansiranja</w:t>
            </w:r>
          </w:p>
        </w:tc>
        <w:tc>
          <w:tcPr>
            <w:tcW w:w="2944" w:type="dxa"/>
            <w:gridSpan w:val="7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3D36A7" w:rsidRPr="00F263FC" w:rsidRDefault="003D36A7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Iznosi u konvertibilnim markama</w:t>
            </w:r>
          </w:p>
        </w:tc>
        <w:tc>
          <w:tcPr>
            <w:tcW w:w="1784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3D36A7" w:rsidRPr="00DF6B5E" w:rsidRDefault="003D36A7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% učešća</w:t>
            </w: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694" w:type="dxa"/>
            <w:gridSpan w:val="2"/>
          </w:tcPr>
          <w:p w:rsidR="003D36A7" w:rsidRPr="00DF6B5E" w:rsidRDefault="003D36A7" w:rsidP="003D36A7">
            <w:pPr>
              <w:rPr>
                <w:lang/>
              </w:rPr>
            </w:pPr>
            <w:r w:rsidRPr="00DF6B5E">
              <w:rPr>
                <w:lang/>
              </w:rPr>
              <w:t>1.</w:t>
            </w:r>
          </w:p>
        </w:tc>
        <w:tc>
          <w:tcPr>
            <w:tcW w:w="3758" w:type="dxa"/>
            <w:gridSpan w:val="4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2944" w:type="dxa"/>
            <w:gridSpan w:val="7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56"/>
          <w:jc w:val="center"/>
        </w:trPr>
        <w:tc>
          <w:tcPr>
            <w:tcW w:w="694" w:type="dxa"/>
            <w:gridSpan w:val="2"/>
          </w:tcPr>
          <w:p w:rsidR="003D36A7" w:rsidRPr="00DF6B5E" w:rsidRDefault="003D36A7" w:rsidP="003D36A7">
            <w:pPr>
              <w:rPr>
                <w:lang/>
              </w:rPr>
            </w:pPr>
            <w:r w:rsidRPr="00DF6B5E">
              <w:rPr>
                <w:lang/>
              </w:rPr>
              <w:t>2.</w:t>
            </w:r>
          </w:p>
        </w:tc>
        <w:tc>
          <w:tcPr>
            <w:tcW w:w="3758" w:type="dxa"/>
            <w:gridSpan w:val="4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2944" w:type="dxa"/>
            <w:gridSpan w:val="7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694" w:type="dxa"/>
            <w:gridSpan w:val="2"/>
          </w:tcPr>
          <w:p w:rsidR="003D36A7" w:rsidRPr="00DF6B5E" w:rsidRDefault="003D36A7" w:rsidP="003D36A7">
            <w:pPr>
              <w:rPr>
                <w:lang/>
              </w:rPr>
            </w:pPr>
            <w:r w:rsidRPr="00DF6B5E">
              <w:rPr>
                <w:lang/>
              </w:rPr>
              <w:t>3.</w:t>
            </w:r>
          </w:p>
        </w:tc>
        <w:tc>
          <w:tcPr>
            <w:tcW w:w="3758" w:type="dxa"/>
            <w:gridSpan w:val="4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2944" w:type="dxa"/>
            <w:gridSpan w:val="7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694" w:type="dxa"/>
            <w:gridSpan w:val="2"/>
          </w:tcPr>
          <w:p w:rsidR="003D36A7" w:rsidRPr="004A3E8E" w:rsidRDefault="003D36A7" w:rsidP="003D36A7">
            <w:pPr>
              <w:rPr>
                <w:rFonts w:ascii="Arial" w:hAnsi="Arial" w:cs="Arial"/>
                <w:lang/>
              </w:rPr>
            </w:pPr>
            <w:r>
              <w:rPr>
                <w:rFonts w:ascii="Arial" w:hAnsi="Arial" w:cs="Arial"/>
                <w:lang/>
              </w:rPr>
              <w:t>4.</w:t>
            </w:r>
          </w:p>
        </w:tc>
        <w:tc>
          <w:tcPr>
            <w:tcW w:w="3758" w:type="dxa"/>
            <w:gridSpan w:val="4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2944" w:type="dxa"/>
            <w:gridSpan w:val="7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4452" w:type="dxa"/>
            <w:gridSpan w:val="6"/>
            <w:shd w:val="clear" w:color="auto" w:fill="D9D9D9" w:themeFill="background1" w:themeFillShade="D9"/>
          </w:tcPr>
          <w:p w:rsidR="003D36A7" w:rsidRPr="00902AAE" w:rsidRDefault="003D36A7" w:rsidP="003D36A7">
            <w:pPr>
              <w:spacing w:before="60" w:after="6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Pr="00902AAE">
              <w:rPr>
                <w:b/>
                <w:lang/>
              </w:rPr>
              <w:t>:</w:t>
            </w:r>
          </w:p>
        </w:tc>
        <w:tc>
          <w:tcPr>
            <w:tcW w:w="2944" w:type="dxa"/>
            <w:gridSpan w:val="7"/>
          </w:tcPr>
          <w:p w:rsidR="003D36A7" w:rsidRPr="00DF6B5E" w:rsidRDefault="003D36A7" w:rsidP="003D36A7">
            <w:pPr>
              <w:rPr>
                <w:lang/>
              </w:rPr>
            </w:pP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3D36A7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jc w:val="center"/>
        </w:trPr>
        <w:tc>
          <w:tcPr>
            <w:tcW w:w="9180" w:type="dxa"/>
            <w:gridSpan w:val="16"/>
            <w:shd w:val="pct20" w:color="auto" w:fill="auto"/>
          </w:tcPr>
          <w:p w:rsidR="003D36A7" w:rsidRPr="00F263FC" w:rsidRDefault="003D36A7" w:rsidP="003D36A7">
            <w:pPr>
              <w:spacing w:before="60" w:after="60"/>
              <w:rPr>
                <w:b/>
                <w:lang/>
              </w:rPr>
            </w:pPr>
            <w:r w:rsidRPr="00F263FC">
              <w:rPr>
                <w:b/>
                <w:lang/>
              </w:rPr>
              <w:t>2.7</w:t>
            </w:r>
            <w:r w:rsidRPr="00F263FC">
              <w:rPr>
                <w:b/>
                <w:lang/>
              </w:rPr>
              <w:t>.Planirana operativna strategija?</w:t>
            </w:r>
            <w:r>
              <w:rPr>
                <w:b/>
                <w:lang/>
              </w:rPr>
              <w:t xml:space="preserve"> (proizvodna i prodajna)</w:t>
            </w:r>
          </w:p>
        </w:tc>
      </w:tr>
      <w:tr w:rsidR="003D36A7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9180" w:type="dxa"/>
            <w:gridSpan w:val="16"/>
            <w:tcBorders>
              <w:bottom w:val="single" w:sz="4" w:space="0" w:color="auto"/>
            </w:tcBorders>
          </w:tcPr>
          <w:p w:rsidR="003D36A7" w:rsidRPr="00945CE2" w:rsidRDefault="003D36A7" w:rsidP="003D36A7">
            <w:pPr>
              <w:rPr>
                <w:lang w:val="sr-Latn-BA"/>
              </w:rPr>
            </w:pPr>
            <w:r>
              <w:rPr>
                <w:lang w:val="sr-Latn-BA"/>
              </w:rPr>
              <w:t>Proizvodna (kratkoročni/dugoročni ciljevi, proces proizvodnje, lanac snadbijevanja repromaterijalom, kontrola kvaliteta,...):</w:t>
            </w:r>
          </w:p>
          <w:p w:rsidR="003D36A7" w:rsidRDefault="003D36A7" w:rsidP="003D36A7">
            <w:pPr>
              <w:rPr>
                <w:lang w:val="bs-Latn-BA"/>
              </w:rPr>
            </w:pPr>
          </w:p>
          <w:p w:rsidR="003D36A7" w:rsidRDefault="003D36A7" w:rsidP="003D36A7">
            <w:pPr>
              <w:rPr>
                <w:lang w:val="bs-Latn-BA"/>
              </w:rPr>
            </w:pPr>
          </w:p>
          <w:p w:rsidR="003D36A7" w:rsidRPr="00DF6B5E" w:rsidRDefault="003D36A7" w:rsidP="003D36A7">
            <w:pPr>
              <w:rPr>
                <w:lang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Pr="00945CE2" w:rsidRDefault="003D36A7" w:rsidP="003D36A7">
            <w:pPr>
              <w:rPr>
                <w:lang w:val="sr-Latn-BA"/>
              </w:rPr>
            </w:pPr>
          </w:p>
          <w:p w:rsidR="003D36A7" w:rsidRPr="00DF6B5E" w:rsidRDefault="003D36A7" w:rsidP="003D36A7">
            <w:pPr>
              <w:rPr>
                <w:lang/>
              </w:rPr>
            </w:pPr>
          </w:p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3D36A7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9180" w:type="dxa"/>
            <w:gridSpan w:val="16"/>
            <w:tcBorders>
              <w:bottom w:val="double" w:sz="4" w:space="0" w:color="auto"/>
            </w:tcBorders>
          </w:tcPr>
          <w:p w:rsidR="003D36A7" w:rsidRDefault="003D36A7" w:rsidP="003D36A7">
            <w:pPr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 xml:space="preserve">Prodajna (pozicioniranje na tržištu, ciljni kupci/korisnici usluga, formiranje cijena, promocija i marketing, logistika i distribucija,...): </w:t>
            </w: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Default="003D36A7" w:rsidP="003D36A7">
            <w:pPr>
              <w:rPr>
                <w:lang w:val="sr-Latn-BA"/>
              </w:rPr>
            </w:pPr>
          </w:p>
          <w:p w:rsidR="003D36A7" w:rsidRPr="00945CE2" w:rsidRDefault="003D36A7" w:rsidP="003D36A7">
            <w:pPr>
              <w:rPr>
                <w:lang w:val="sr-Latn-BA"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9180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3D36A7" w:rsidRPr="00F263FC" w:rsidRDefault="003D36A7" w:rsidP="003D36A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b/>
                <w:sz w:val="28"/>
                <w:szCs w:val="28"/>
                <w:lang/>
              </w:rPr>
            </w:pPr>
            <w:r>
              <w:rPr>
                <w:b/>
                <w:sz w:val="28"/>
                <w:szCs w:val="28"/>
                <w:lang/>
              </w:rPr>
              <w:t>EFEKTI PLANIRANOG POSLOVANJA</w:t>
            </w:r>
            <w:r w:rsidRPr="00F263FC">
              <w:rPr>
                <w:b/>
                <w:sz w:val="28"/>
                <w:szCs w:val="28"/>
                <w:lang/>
              </w:rPr>
              <w:t>:</w:t>
            </w:r>
          </w:p>
        </w:tc>
      </w:tr>
      <w:tr w:rsidR="000832A9" w:rsidRPr="00824DF3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BFBFBF" w:themeFill="background1" w:themeFillShade="BF"/>
          </w:tcPr>
          <w:p w:rsidR="000832A9" w:rsidRDefault="000832A9" w:rsidP="000832A9">
            <w:pPr>
              <w:spacing w:before="60" w:after="60"/>
              <w:rPr>
                <w:lang/>
              </w:rPr>
            </w:pPr>
            <w:r w:rsidRPr="000832A9">
              <w:rPr>
                <w:b/>
                <w:lang/>
              </w:rPr>
              <w:t>3.1 Ukupan prihod:</w:t>
            </w:r>
          </w:p>
        </w:tc>
        <w:tc>
          <w:tcPr>
            <w:tcW w:w="1784" w:type="dxa"/>
            <w:gridSpan w:val="3"/>
          </w:tcPr>
          <w:p w:rsidR="000832A9" w:rsidRPr="000832A9" w:rsidRDefault="000832A9" w:rsidP="000832A9">
            <w:pPr>
              <w:spacing w:before="60" w:after="60" w:line="240" w:lineRule="auto"/>
              <w:jc w:val="center"/>
              <w:rPr>
                <w:lang w:val="sr-Latn-BA"/>
              </w:rPr>
            </w:pPr>
            <w:r w:rsidRPr="000832A9">
              <w:rPr>
                <w:b/>
                <w:lang/>
              </w:rPr>
              <w:t>IZNOS U KM</w:t>
            </w:r>
          </w:p>
        </w:tc>
      </w:tr>
      <w:tr w:rsidR="003D36A7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</w:tcPr>
          <w:p w:rsidR="003D36A7" w:rsidRPr="00DF6B5E" w:rsidRDefault="003D36A7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Ukupa</w:t>
            </w:r>
            <w:r w:rsidR="00583FC3">
              <w:rPr>
                <w:lang/>
              </w:rPr>
              <w:t>n</w:t>
            </w:r>
            <w:r>
              <w:rPr>
                <w:lang/>
              </w:rPr>
              <w:t xml:space="preserve"> prihod na godišnjem nivou u konvertibilnim markama</w:t>
            </w: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lang/>
              </w:rPr>
            </w:pPr>
          </w:p>
        </w:tc>
      </w:tr>
      <w:tr w:rsidR="00583FC3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</w:tcPr>
          <w:p w:rsidR="00583FC3" w:rsidRDefault="00583FC3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Stari obim proizvodnje ili usluge</w:t>
            </w:r>
          </w:p>
        </w:tc>
        <w:tc>
          <w:tcPr>
            <w:tcW w:w="1784" w:type="dxa"/>
            <w:gridSpan w:val="3"/>
          </w:tcPr>
          <w:p w:rsidR="00583FC3" w:rsidRPr="00DF6B5E" w:rsidRDefault="00583FC3" w:rsidP="003D36A7">
            <w:pPr>
              <w:rPr>
                <w:lang/>
              </w:rPr>
            </w:pPr>
          </w:p>
        </w:tc>
      </w:tr>
      <w:tr w:rsidR="00583FC3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</w:tcPr>
          <w:p w:rsidR="00583FC3" w:rsidRDefault="00583FC3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Planirani obim proizvodnje ili usluge</w:t>
            </w:r>
          </w:p>
        </w:tc>
        <w:tc>
          <w:tcPr>
            <w:tcW w:w="1784" w:type="dxa"/>
            <w:gridSpan w:val="3"/>
          </w:tcPr>
          <w:p w:rsidR="00583FC3" w:rsidRPr="00DF6B5E" w:rsidRDefault="00583FC3" w:rsidP="003D36A7">
            <w:pPr>
              <w:rPr>
                <w:lang/>
              </w:rPr>
            </w:pPr>
          </w:p>
        </w:tc>
      </w:tr>
      <w:tr w:rsidR="00583FC3" w:rsidRPr="00824DF3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F2F2F2" w:themeFill="background1" w:themeFillShade="F2"/>
          </w:tcPr>
          <w:p w:rsidR="00583FC3" w:rsidRPr="00583FC3" w:rsidRDefault="00583FC3" w:rsidP="00583FC3">
            <w:pPr>
              <w:spacing w:before="60" w:after="60" w:line="240" w:lineRule="auto"/>
              <w:jc w:val="right"/>
              <w:rPr>
                <w:b/>
                <w:bCs/>
                <w:lang/>
              </w:rPr>
            </w:pPr>
            <w:r w:rsidRPr="00583FC3">
              <w:rPr>
                <w:b/>
                <w:bCs/>
                <w:lang/>
              </w:rPr>
              <w:t>C Ukupno</w:t>
            </w:r>
          </w:p>
        </w:tc>
        <w:tc>
          <w:tcPr>
            <w:tcW w:w="1784" w:type="dxa"/>
            <w:gridSpan w:val="3"/>
          </w:tcPr>
          <w:p w:rsidR="00583FC3" w:rsidRPr="00DF6B5E" w:rsidRDefault="00583FC3" w:rsidP="003D36A7">
            <w:pPr>
              <w:rPr>
                <w:lang/>
              </w:rPr>
            </w:pPr>
          </w:p>
        </w:tc>
      </w:tr>
      <w:tr w:rsidR="003D36A7" w:rsidRPr="002837A9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9180" w:type="dxa"/>
            <w:gridSpan w:val="16"/>
            <w:shd w:val="pct20" w:color="auto" w:fill="auto"/>
          </w:tcPr>
          <w:p w:rsidR="003D36A7" w:rsidRPr="00312F0F" w:rsidRDefault="003D36A7" w:rsidP="003D36A7">
            <w:pPr>
              <w:spacing w:before="60" w:after="60"/>
              <w:rPr>
                <w:b/>
                <w:lang/>
              </w:rPr>
            </w:pPr>
            <w:r w:rsidRPr="00312F0F">
              <w:rPr>
                <w:b/>
                <w:lang/>
              </w:rPr>
              <w:t>3</w:t>
            </w:r>
            <w:r w:rsidRPr="00312F0F">
              <w:rPr>
                <w:b/>
                <w:lang/>
              </w:rPr>
              <w:t xml:space="preserve">.2 </w:t>
            </w:r>
            <w:r w:rsidRPr="00312F0F">
              <w:rPr>
                <w:b/>
                <w:lang/>
              </w:rPr>
              <w:t>Godišnji rashodi</w:t>
            </w:r>
            <w:r w:rsidR="00583FC3">
              <w:rPr>
                <w:b/>
                <w:lang/>
              </w:rPr>
              <w:t xml:space="preserve"> (troškovi rada proizvodnje i usluga)</w:t>
            </w:r>
            <w:r w:rsidRPr="00312F0F">
              <w:rPr>
                <w:b/>
                <w:lang/>
              </w:rPr>
              <w:t>:</w:t>
            </w:r>
          </w:p>
        </w:tc>
      </w:tr>
      <w:tr w:rsidR="000832A9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Pr="00DF6B5E" w:rsidRDefault="000832A9" w:rsidP="003D36A7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Investicija u osnovna sredstva (donacija BMZ – LIR CD- lokalna zajednica)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0832A9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Pr="000832A9" w:rsidRDefault="000832A9" w:rsidP="000832A9">
            <w:pPr>
              <w:spacing w:before="60" w:after="60" w:line="240" w:lineRule="auto"/>
              <w:rPr>
                <w:lang/>
              </w:rPr>
            </w:pPr>
            <w:r w:rsidRPr="000832A9">
              <w:rPr>
                <w:lang/>
              </w:rPr>
              <w:t>Investicija u obuku (donacija BMZ – LIR CD- lokalna zajednica)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0832A9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Pr="00F263FC" w:rsidRDefault="000832A9" w:rsidP="003D36A7">
            <w:pPr>
              <w:spacing w:before="60" w:after="60"/>
              <w:rPr>
                <w:lang/>
              </w:rPr>
            </w:pPr>
            <w:r>
              <w:rPr>
                <w:lang/>
              </w:rPr>
              <w:t>Investicija u zapošljavanje 12 mjeseci (plate + funkcionalni doprinosi i porezi)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0832A9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Pr="00F263FC" w:rsidRDefault="000832A9" w:rsidP="003D36A7">
            <w:pPr>
              <w:spacing w:before="60" w:after="60"/>
              <w:rPr>
                <w:lang/>
              </w:rPr>
            </w:pPr>
            <w:r>
              <w:rPr>
                <w:lang/>
              </w:rPr>
              <w:t>Troškovi tekućeg održavanja (struja, voda, vozilo i dr.)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0832A9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Default="000832A9" w:rsidP="003D36A7">
            <w:pPr>
              <w:spacing w:before="60" w:after="60"/>
              <w:rPr>
                <w:lang/>
              </w:rPr>
            </w:pPr>
            <w:r>
              <w:rPr>
                <w:lang/>
              </w:rPr>
              <w:t>Predviđena zakonska amortizacija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0832A9" w:rsidRPr="002837A9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Default="000832A9" w:rsidP="003D36A7">
            <w:pPr>
              <w:spacing w:before="60" w:after="60"/>
              <w:rPr>
                <w:lang/>
              </w:rPr>
            </w:pPr>
            <w:r>
              <w:rPr>
                <w:lang/>
              </w:rPr>
              <w:t>Ostali troškovi (navesti npr. gorivo, održavanje, servisi i sl.)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0832A9" w:rsidRPr="00CB0410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auto"/>
            <w:vAlign w:val="center"/>
          </w:tcPr>
          <w:p w:rsidR="000832A9" w:rsidRDefault="000832A9" w:rsidP="003D36A7">
            <w:pPr>
              <w:spacing w:before="60" w:after="60"/>
              <w:rPr>
                <w:lang/>
              </w:rPr>
            </w:pPr>
            <w:r>
              <w:rPr>
                <w:lang/>
              </w:rPr>
              <w:lastRenderedPageBreak/>
              <w:t>Fiskalni troškovi nakon ostvarenih prihoda (porezi)</w:t>
            </w:r>
          </w:p>
        </w:tc>
        <w:tc>
          <w:tcPr>
            <w:tcW w:w="1784" w:type="dxa"/>
            <w:gridSpan w:val="3"/>
          </w:tcPr>
          <w:p w:rsidR="000832A9" w:rsidRPr="00DF6B5E" w:rsidRDefault="000832A9" w:rsidP="003D36A7">
            <w:pPr>
              <w:rPr>
                <w:lang/>
              </w:rPr>
            </w:pPr>
          </w:p>
        </w:tc>
      </w:tr>
      <w:tr w:rsidR="003D36A7" w:rsidRPr="00DF6B5E" w:rsidTr="002837A9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  <w:jc w:val="center"/>
        </w:trPr>
        <w:tc>
          <w:tcPr>
            <w:tcW w:w="7396" w:type="dxa"/>
            <w:gridSpan w:val="13"/>
            <w:shd w:val="clear" w:color="auto" w:fill="F2F2F2" w:themeFill="background1" w:themeFillShade="F2"/>
            <w:vAlign w:val="center"/>
          </w:tcPr>
          <w:p w:rsidR="003D36A7" w:rsidRPr="00DF6B5E" w:rsidRDefault="000832A9" w:rsidP="003D36A7">
            <w:pPr>
              <w:spacing w:before="60" w:after="60"/>
              <w:jc w:val="right"/>
              <w:rPr>
                <w:b/>
                <w:lang/>
              </w:rPr>
            </w:pPr>
            <w:r>
              <w:rPr>
                <w:b/>
                <w:lang/>
              </w:rPr>
              <w:t xml:space="preserve">D </w:t>
            </w:r>
            <w:r>
              <w:rPr>
                <w:b/>
                <w:lang w:val="sr-Latn-BA"/>
              </w:rPr>
              <w:t>Ukupno</w:t>
            </w:r>
            <w:r w:rsidR="003D36A7" w:rsidRPr="00DF6B5E">
              <w:rPr>
                <w:b/>
                <w:lang/>
              </w:rPr>
              <w:t>:</w:t>
            </w:r>
          </w:p>
        </w:tc>
        <w:tc>
          <w:tcPr>
            <w:tcW w:w="1784" w:type="dxa"/>
            <w:gridSpan w:val="3"/>
          </w:tcPr>
          <w:p w:rsidR="003D36A7" w:rsidRPr="00DF6B5E" w:rsidRDefault="003D36A7" w:rsidP="003D36A7">
            <w:pPr>
              <w:rPr>
                <w:b/>
                <w:lang/>
              </w:rPr>
            </w:pPr>
          </w:p>
        </w:tc>
      </w:tr>
      <w:tr w:rsidR="003D36A7" w:rsidRPr="00DF6B5E" w:rsidTr="002837A9">
        <w:tblPrEx>
          <w:tblLook w:val="04A0"/>
        </w:tblPrEx>
        <w:trPr>
          <w:jc w:val="center"/>
        </w:trPr>
        <w:tc>
          <w:tcPr>
            <w:tcW w:w="9180" w:type="dxa"/>
            <w:gridSpan w:val="16"/>
            <w:tcBorders>
              <w:left w:val="thinThickSmallGap" w:sz="24" w:space="0" w:color="auto"/>
              <w:right w:val="thickThinSmallGap" w:sz="24" w:space="0" w:color="auto"/>
            </w:tcBorders>
            <w:shd w:val="pct20" w:color="auto" w:fill="auto"/>
          </w:tcPr>
          <w:p w:rsidR="003D36A7" w:rsidRPr="00312F0F" w:rsidRDefault="003D36A7" w:rsidP="003D36A7">
            <w:pPr>
              <w:spacing w:before="60" w:after="60" w:line="240" w:lineRule="auto"/>
              <w:rPr>
                <w:b/>
                <w:lang/>
              </w:rPr>
            </w:pPr>
            <w:r w:rsidRPr="00312F0F">
              <w:rPr>
                <w:b/>
                <w:lang/>
              </w:rPr>
              <w:t xml:space="preserve">3.3 </w:t>
            </w:r>
            <w:r>
              <w:rPr>
                <w:b/>
                <w:lang/>
              </w:rPr>
              <w:t>PLANIRANA DOBIT</w:t>
            </w:r>
            <w:r w:rsidRPr="00312F0F">
              <w:rPr>
                <w:b/>
                <w:lang/>
              </w:rPr>
              <w:t>:</w:t>
            </w:r>
          </w:p>
        </w:tc>
      </w:tr>
      <w:tr w:rsidR="003D36A7" w:rsidRPr="00DF6B5E" w:rsidTr="002837A9">
        <w:tblPrEx>
          <w:tblLook w:val="04A0"/>
        </w:tblPrEx>
        <w:trPr>
          <w:jc w:val="center"/>
        </w:trPr>
        <w:tc>
          <w:tcPr>
            <w:tcW w:w="7396" w:type="dxa"/>
            <w:gridSpan w:val="13"/>
            <w:tcBorders>
              <w:left w:val="thinThickSmallGap" w:sz="24" w:space="0" w:color="auto"/>
            </w:tcBorders>
          </w:tcPr>
          <w:p w:rsidR="003D36A7" w:rsidRPr="000832A9" w:rsidRDefault="000832A9" w:rsidP="003D36A7">
            <w:pPr>
              <w:spacing w:before="60" w:after="60"/>
              <w:rPr>
                <w:b/>
                <w:bCs/>
                <w:lang/>
              </w:rPr>
            </w:pPr>
            <w:r w:rsidRPr="000832A9">
              <w:rPr>
                <w:rFonts w:cstheme="minorHAnsi"/>
                <w:b/>
                <w:bCs/>
                <w:lang/>
              </w:rPr>
              <w:t>Godišnji prihod (sve ukupno)</w:t>
            </w:r>
          </w:p>
        </w:tc>
        <w:tc>
          <w:tcPr>
            <w:tcW w:w="1784" w:type="dxa"/>
            <w:gridSpan w:val="3"/>
            <w:tcBorders>
              <w:right w:val="thickThinSmallGap" w:sz="24" w:space="0" w:color="auto"/>
            </w:tcBorders>
          </w:tcPr>
          <w:p w:rsidR="003D36A7" w:rsidRPr="00DF6B5E" w:rsidRDefault="003D36A7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0832A9" w:rsidRPr="00DF6B5E" w:rsidTr="002837A9">
        <w:tblPrEx>
          <w:tblLook w:val="04A0"/>
        </w:tblPrEx>
        <w:trPr>
          <w:jc w:val="center"/>
        </w:trPr>
        <w:tc>
          <w:tcPr>
            <w:tcW w:w="7396" w:type="dxa"/>
            <w:gridSpan w:val="13"/>
            <w:tcBorders>
              <w:left w:val="thinThickSmallGap" w:sz="24" w:space="0" w:color="auto"/>
              <w:bottom w:val="double" w:sz="4" w:space="0" w:color="auto"/>
            </w:tcBorders>
          </w:tcPr>
          <w:p w:rsidR="000832A9" w:rsidRPr="000832A9" w:rsidRDefault="000832A9" w:rsidP="003D36A7">
            <w:pPr>
              <w:spacing w:before="60" w:after="60"/>
              <w:rPr>
                <w:rFonts w:cstheme="minorHAnsi"/>
                <w:b/>
                <w:bCs/>
                <w:lang/>
              </w:rPr>
            </w:pPr>
            <w:r w:rsidRPr="000832A9">
              <w:rPr>
                <w:rFonts w:cstheme="minorHAnsi"/>
                <w:b/>
                <w:bCs/>
                <w:lang/>
              </w:rPr>
              <w:t>Godišnji rashod (sve ukupno)</w:t>
            </w:r>
          </w:p>
        </w:tc>
        <w:tc>
          <w:tcPr>
            <w:tcW w:w="1784" w:type="dxa"/>
            <w:gridSpan w:val="3"/>
            <w:tcBorders>
              <w:bottom w:val="double" w:sz="4" w:space="0" w:color="auto"/>
              <w:right w:val="thickThinSmallGap" w:sz="24" w:space="0" w:color="auto"/>
            </w:tcBorders>
          </w:tcPr>
          <w:p w:rsidR="000832A9" w:rsidRPr="00DF6B5E" w:rsidRDefault="000832A9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0832A9" w:rsidRPr="00CB0410" w:rsidTr="002837A9">
        <w:tblPrEx>
          <w:tblLook w:val="04A0"/>
        </w:tblPrEx>
        <w:trPr>
          <w:jc w:val="center"/>
        </w:trPr>
        <w:tc>
          <w:tcPr>
            <w:tcW w:w="7396" w:type="dxa"/>
            <w:gridSpan w:val="13"/>
            <w:tcBorders>
              <w:left w:val="thinThickSmallGap" w:sz="24" w:space="0" w:color="auto"/>
              <w:bottom w:val="double" w:sz="4" w:space="0" w:color="auto"/>
            </w:tcBorders>
          </w:tcPr>
          <w:p w:rsidR="000832A9" w:rsidRPr="000832A9" w:rsidRDefault="000832A9" w:rsidP="003D36A7">
            <w:pPr>
              <w:spacing w:before="60" w:after="60"/>
              <w:rPr>
                <w:rFonts w:cstheme="minorHAnsi"/>
                <w:b/>
                <w:bCs/>
                <w:lang/>
              </w:rPr>
            </w:pPr>
            <w:r w:rsidRPr="000832A9">
              <w:rPr>
                <w:rFonts w:cstheme="minorHAnsi"/>
                <w:b/>
                <w:bCs/>
                <w:lang/>
              </w:rPr>
              <w:t>Rezultat poslovanja u KM – Profit (C-D)</w:t>
            </w:r>
          </w:p>
        </w:tc>
        <w:tc>
          <w:tcPr>
            <w:tcW w:w="1784" w:type="dxa"/>
            <w:gridSpan w:val="3"/>
            <w:tcBorders>
              <w:bottom w:val="double" w:sz="4" w:space="0" w:color="auto"/>
              <w:right w:val="thickThinSmallGap" w:sz="24" w:space="0" w:color="auto"/>
            </w:tcBorders>
          </w:tcPr>
          <w:p w:rsidR="000832A9" w:rsidRPr="00DF6B5E" w:rsidRDefault="000832A9" w:rsidP="003D36A7">
            <w:pPr>
              <w:rPr>
                <w:rFonts w:ascii="Arial" w:hAnsi="Arial" w:cs="Arial"/>
                <w:lang w:val="sr-Latn-CS"/>
              </w:rPr>
            </w:pPr>
          </w:p>
        </w:tc>
      </w:tr>
      <w:tr w:rsidR="002837A9" w:rsidRPr="00DF6B5E" w:rsidTr="002837A9">
        <w:tblPrEx>
          <w:jc w:val="left"/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gridAfter w:val="1"/>
          <w:wAfter w:w="225" w:type="dxa"/>
          <w:trHeight w:val="313"/>
        </w:trPr>
        <w:tc>
          <w:tcPr>
            <w:tcW w:w="9180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2837A9" w:rsidRPr="002837A9" w:rsidRDefault="002837A9" w:rsidP="002837A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/>
              </w:rPr>
            </w:pPr>
            <w:r w:rsidRPr="002837A9">
              <w:rPr>
                <w:b/>
                <w:sz w:val="28"/>
                <w:szCs w:val="28"/>
                <w:lang/>
              </w:rPr>
              <w:t xml:space="preserve">PLAN I DINAMIKA IMPLEMENTACIJE </w:t>
            </w:r>
            <w:r w:rsidRPr="002837A9">
              <w:rPr>
                <w:b/>
                <w:sz w:val="28"/>
                <w:szCs w:val="28"/>
                <w:lang/>
              </w:rPr>
              <w:t>:</w:t>
            </w:r>
          </w:p>
        </w:tc>
      </w:tr>
      <w:tr w:rsidR="002837A9" w:rsidRPr="00DF6B5E" w:rsidTr="002837A9">
        <w:tblPrEx>
          <w:jc w:val="left"/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gridAfter w:val="1"/>
          <w:wAfter w:w="225" w:type="dxa"/>
          <w:trHeight w:val="313"/>
        </w:trPr>
        <w:tc>
          <w:tcPr>
            <w:tcW w:w="9180" w:type="dxa"/>
            <w:gridSpan w:val="15"/>
            <w:tcBorders>
              <w:top w:val="double" w:sz="4" w:space="0" w:color="auto"/>
            </w:tcBorders>
            <w:shd w:val="pct20" w:color="auto" w:fill="auto"/>
          </w:tcPr>
          <w:p w:rsidR="002837A9" w:rsidRPr="00312F0F" w:rsidRDefault="002837A9" w:rsidP="00BC2CCE">
            <w:pPr>
              <w:spacing w:before="60" w:after="60"/>
              <w:rPr>
                <w:b/>
                <w:lang/>
              </w:rPr>
            </w:pPr>
          </w:p>
        </w:tc>
      </w:tr>
      <w:tr w:rsidR="002837A9" w:rsidRPr="00D93E47" w:rsidTr="002837A9">
        <w:tblPrEx>
          <w:jc w:val="left"/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gridAfter w:val="1"/>
          <w:wAfter w:w="225" w:type="dxa"/>
          <w:trHeight w:val="313"/>
        </w:trPr>
        <w:tc>
          <w:tcPr>
            <w:tcW w:w="9180" w:type="dxa"/>
            <w:gridSpan w:val="15"/>
            <w:shd w:val="clear" w:color="auto" w:fill="F2F2F2" w:themeFill="background1" w:themeFillShade="F2"/>
          </w:tcPr>
          <w:p w:rsidR="002837A9" w:rsidRDefault="002837A9" w:rsidP="00BC2CCE">
            <w:pPr>
              <w:spacing w:after="0" w:line="240" w:lineRule="auto"/>
              <w:rPr>
                <w:lang w:val="bs-Latn-BA"/>
              </w:rPr>
            </w:pPr>
            <w:r>
              <w:rPr>
                <w:lang/>
              </w:rPr>
              <w:t>Prvi mjesec aktivnosti počinje prvim danom nakon zaprimanja materijalnog granta</w:t>
            </w:r>
          </w:p>
          <w:p w:rsidR="002837A9" w:rsidRPr="00D93E47" w:rsidRDefault="002837A9" w:rsidP="00BC2CCE">
            <w:pPr>
              <w:spacing w:after="0" w:line="240" w:lineRule="auto"/>
              <w:rPr>
                <w:lang w:val="bs-Latn-BA"/>
              </w:rPr>
            </w:pPr>
            <w:r>
              <w:rPr>
                <w:lang w:val="bs-Latn-BA"/>
              </w:rPr>
              <w:t>Aktivnosti navesti taksativno</w:t>
            </w:r>
          </w:p>
        </w:tc>
      </w:tr>
    </w:tbl>
    <w:tbl>
      <w:tblPr>
        <w:tblStyle w:val="TableGrid"/>
        <w:tblW w:w="0" w:type="auto"/>
        <w:tblInd w:w="-185" w:type="dxa"/>
        <w:tblLook w:val="04A0"/>
      </w:tblPr>
      <w:tblGrid>
        <w:gridCol w:w="1260"/>
        <w:gridCol w:w="4936"/>
        <w:gridCol w:w="3006"/>
      </w:tblGrid>
      <w:tr w:rsidR="002837A9" w:rsidTr="00BC2CCE">
        <w:tc>
          <w:tcPr>
            <w:tcW w:w="1260" w:type="dxa"/>
          </w:tcPr>
          <w:p w:rsidR="002837A9" w:rsidRPr="00D93E47" w:rsidRDefault="002837A9" w:rsidP="00BC2CCE">
            <w:r>
              <w:t>Mjeseci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 xml:space="preserve">Aktivnosti </w:t>
            </w: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Odgovorna osoba ili organizacija</w:t>
            </w: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2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3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4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5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6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7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8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9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10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11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  <w:tr w:rsidR="002837A9" w:rsidTr="00BC2CCE">
        <w:tc>
          <w:tcPr>
            <w:tcW w:w="1260" w:type="dxa"/>
          </w:tcPr>
          <w:p w:rsidR="002837A9" w:rsidRDefault="002837A9" w:rsidP="00BC2CCE">
            <w:pPr>
              <w:rPr>
                <w:lang w:val="pl-PL"/>
              </w:rPr>
            </w:pPr>
            <w:r>
              <w:rPr>
                <w:lang w:val="pl-PL"/>
              </w:rPr>
              <w:t>12</w:t>
            </w:r>
          </w:p>
        </w:tc>
        <w:tc>
          <w:tcPr>
            <w:tcW w:w="4936" w:type="dxa"/>
          </w:tcPr>
          <w:p w:rsidR="002837A9" w:rsidRDefault="002837A9" w:rsidP="00BC2CCE">
            <w:pPr>
              <w:rPr>
                <w:lang w:val="pl-PL"/>
              </w:rPr>
            </w:pPr>
          </w:p>
          <w:p w:rsidR="002837A9" w:rsidRDefault="002837A9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2837A9" w:rsidRDefault="002837A9" w:rsidP="00BC2CCE">
            <w:pPr>
              <w:rPr>
                <w:lang w:val="pl-PL"/>
              </w:rPr>
            </w:pPr>
          </w:p>
        </w:tc>
      </w:tr>
    </w:tbl>
    <w:p w:rsidR="002837A9" w:rsidRDefault="002837A9" w:rsidP="002837A9">
      <w:pPr>
        <w:rPr>
          <w:lang w:val="pl-PL"/>
        </w:rPr>
      </w:pPr>
    </w:p>
    <w:tbl>
      <w:tblPr>
        <w:tblStyle w:val="TableGrid"/>
        <w:tblW w:w="0" w:type="auto"/>
        <w:tblLook w:val="04A0"/>
      </w:tblPr>
      <w:tblGrid>
        <w:gridCol w:w="4508"/>
        <w:gridCol w:w="4509"/>
      </w:tblGrid>
      <w:tr w:rsidR="008436C7" w:rsidTr="008436C7">
        <w:tc>
          <w:tcPr>
            <w:tcW w:w="9017" w:type="dxa"/>
            <w:gridSpan w:val="2"/>
            <w:shd w:val="clear" w:color="auto" w:fill="A6A6A6" w:themeFill="background1" w:themeFillShade="A6"/>
          </w:tcPr>
          <w:p w:rsidR="008436C7" w:rsidRDefault="008436C7" w:rsidP="008436C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8436C7">
              <w:rPr>
                <w:b/>
                <w:sz w:val="28"/>
                <w:szCs w:val="28"/>
                <w:lang/>
              </w:rPr>
              <w:t>RIZICI</w:t>
            </w:r>
          </w:p>
        </w:tc>
      </w:tr>
      <w:tr w:rsidR="008436C7" w:rsidTr="00210621">
        <w:tc>
          <w:tcPr>
            <w:tcW w:w="9017" w:type="dxa"/>
            <w:gridSpan w:val="2"/>
          </w:tcPr>
          <w:p w:rsidR="008436C7" w:rsidRDefault="008436C7">
            <w:r>
              <w:rPr>
                <w:lang/>
              </w:rPr>
              <w:t>Navesti rizike u implementaciji Poslovnog plana.</w:t>
            </w:r>
          </w:p>
        </w:tc>
      </w:tr>
      <w:tr w:rsidR="008436C7" w:rsidTr="008436C7">
        <w:tc>
          <w:tcPr>
            <w:tcW w:w="4508" w:type="dxa"/>
          </w:tcPr>
          <w:p w:rsidR="008436C7" w:rsidRDefault="008436C7"/>
          <w:p w:rsidR="008436C7" w:rsidRDefault="008436C7"/>
        </w:tc>
        <w:tc>
          <w:tcPr>
            <w:tcW w:w="4509" w:type="dxa"/>
          </w:tcPr>
          <w:p w:rsidR="008436C7" w:rsidRDefault="008436C7"/>
        </w:tc>
      </w:tr>
      <w:tr w:rsidR="008436C7" w:rsidTr="008436C7">
        <w:tc>
          <w:tcPr>
            <w:tcW w:w="4508" w:type="dxa"/>
          </w:tcPr>
          <w:p w:rsidR="008436C7" w:rsidRDefault="008436C7"/>
          <w:p w:rsidR="008436C7" w:rsidRDefault="008436C7"/>
        </w:tc>
        <w:tc>
          <w:tcPr>
            <w:tcW w:w="4509" w:type="dxa"/>
          </w:tcPr>
          <w:p w:rsidR="008436C7" w:rsidRDefault="008436C7"/>
        </w:tc>
      </w:tr>
      <w:tr w:rsidR="008436C7" w:rsidTr="008436C7">
        <w:tc>
          <w:tcPr>
            <w:tcW w:w="4508" w:type="dxa"/>
          </w:tcPr>
          <w:p w:rsidR="008436C7" w:rsidRDefault="008436C7"/>
          <w:p w:rsidR="008436C7" w:rsidRDefault="008436C7"/>
        </w:tc>
        <w:tc>
          <w:tcPr>
            <w:tcW w:w="4509" w:type="dxa"/>
          </w:tcPr>
          <w:p w:rsidR="008436C7" w:rsidRDefault="008436C7"/>
        </w:tc>
      </w:tr>
      <w:tr w:rsidR="008436C7" w:rsidTr="008436C7">
        <w:tc>
          <w:tcPr>
            <w:tcW w:w="4508" w:type="dxa"/>
          </w:tcPr>
          <w:p w:rsidR="008436C7" w:rsidRDefault="008436C7"/>
          <w:p w:rsidR="008436C7" w:rsidRDefault="008436C7"/>
        </w:tc>
        <w:tc>
          <w:tcPr>
            <w:tcW w:w="4509" w:type="dxa"/>
          </w:tcPr>
          <w:p w:rsidR="008436C7" w:rsidRDefault="008436C7"/>
        </w:tc>
      </w:tr>
    </w:tbl>
    <w:p w:rsidR="002837A9" w:rsidRDefault="002837A9"/>
    <w:p w:rsidR="002837A9" w:rsidRDefault="002837A9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5"/>
        <w:gridCol w:w="1785"/>
      </w:tblGrid>
      <w:tr w:rsidR="00DC0B20" w:rsidRPr="00DF6B5E" w:rsidTr="002837A9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DC0B20" w:rsidRPr="002837A9" w:rsidRDefault="00F12773" w:rsidP="002837A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  <w:lang/>
              </w:rPr>
            </w:pPr>
            <w:r w:rsidRPr="002837A9">
              <w:rPr>
                <w:lang w:val="pl-PL"/>
              </w:rPr>
              <w:br w:type="page"/>
            </w:r>
            <w:r w:rsidR="00DC0B20" w:rsidRPr="002837A9">
              <w:rPr>
                <w:rFonts w:cstheme="minorHAnsi"/>
                <w:b/>
                <w:bCs/>
                <w:sz w:val="28"/>
                <w:szCs w:val="28"/>
                <w:lang/>
              </w:rPr>
              <w:t>IZRAČUN EKONOMSKIH FAKTORA POSLOVNOG PLANA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  <w:shd w:val="clear" w:color="auto" w:fill="A6A6A6" w:themeFill="background1" w:themeFillShade="A6"/>
          </w:tcPr>
          <w:p w:rsidR="00DC0B20" w:rsidRPr="00DF6B5E" w:rsidRDefault="00DC0B20" w:rsidP="00F12773">
            <w:pPr>
              <w:spacing w:after="0" w:line="240" w:lineRule="auto"/>
              <w:rPr>
                <w:rFonts w:ascii="Arial" w:hAnsi="Arial" w:cs="Arial"/>
                <w:lang w:val="sr-Latn-CS"/>
              </w:rPr>
            </w:pPr>
            <w:r w:rsidRPr="00DC0B20">
              <w:rPr>
                <w:rFonts w:ascii="Arial" w:hAnsi="Arial" w:cs="Arial"/>
                <w:sz w:val="16"/>
                <w:szCs w:val="16"/>
                <w:lang w:val="sr-Latn-CS"/>
              </w:rPr>
              <w:t>VRIJEDNOST IZRAČUNATOG KOEFICIJENTA</w:t>
            </w:r>
          </w:p>
        </w:tc>
      </w:tr>
      <w:tr w:rsidR="009D40A4" w:rsidRPr="00CB0410" w:rsidTr="002837A9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Pr="00DC0B20" w:rsidRDefault="009D40A4" w:rsidP="009B6BCA">
            <w:pPr>
              <w:spacing w:after="0" w:line="240" w:lineRule="auto"/>
              <w:rPr>
                <w:b/>
                <w:bCs/>
                <w:i/>
                <w:iCs/>
                <w:lang/>
              </w:rPr>
            </w:pPr>
            <w:r w:rsidRPr="00DC0B20">
              <w:rPr>
                <w:b/>
                <w:bCs/>
                <w:i/>
                <w:iCs/>
                <w:lang/>
              </w:rPr>
              <w:t>Izračun ekonomičnosti:</w:t>
            </w:r>
          </w:p>
          <w:p w:rsidR="00DC0B20" w:rsidRDefault="00406887" w:rsidP="009B6BCA">
            <w:pPr>
              <w:spacing w:after="0" w:line="240" w:lineRule="auto"/>
              <w:rPr>
                <w:sz w:val="18"/>
                <w:szCs w:val="18"/>
                <w:lang/>
              </w:rPr>
            </w:pPr>
            <w:r w:rsidRPr="00406887">
              <w:rPr>
                <w:sz w:val="18"/>
                <w:szCs w:val="18"/>
                <w:lang/>
              </w:rPr>
              <w:t xml:space="preserve">Ekonomičnost- odnos između </w:t>
            </w:r>
            <w:r>
              <w:rPr>
                <w:sz w:val="18"/>
                <w:szCs w:val="18"/>
                <w:lang/>
              </w:rPr>
              <w:t>rezultata rada</w:t>
            </w:r>
            <w:r w:rsidRPr="00406887">
              <w:rPr>
                <w:sz w:val="18"/>
                <w:szCs w:val="18"/>
                <w:lang/>
              </w:rPr>
              <w:t xml:space="preserve"> i utrošenih proizvodnih </w:t>
            </w:r>
            <w:r>
              <w:rPr>
                <w:sz w:val="18"/>
                <w:szCs w:val="18"/>
                <w:lang/>
              </w:rPr>
              <w:t>činilaca</w:t>
            </w:r>
            <w:r w:rsidRPr="00406887">
              <w:rPr>
                <w:sz w:val="18"/>
                <w:szCs w:val="18"/>
                <w:lang/>
              </w:rPr>
              <w:t xml:space="preserve">, pokazuje u kojoj mjeri </w:t>
            </w:r>
            <w:r>
              <w:rPr>
                <w:sz w:val="18"/>
                <w:szCs w:val="18"/>
                <w:lang/>
              </w:rPr>
              <w:t xml:space="preserve">će vaš Poslovni plan ostvariti </w:t>
            </w:r>
            <w:r w:rsidRPr="00406887">
              <w:rPr>
                <w:sz w:val="18"/>
                <w:szCs w:val="18"/>
                <w:lang/>
              </w:rPr>
              <w:t>postavljene ciljeve</w:t>
            </w:r>
            <w:r>
              <w:rPr>
                <w:sz w:val="18"/>
                <w:szCs w:val="18"/>
                <w:lang/>
              </w:rPr>
              <w:t>,</w:t>
            </w:r>
            <w:r w:rsidRPr="00406887">
              <w:rPr>
                <w:sz w:val="18"/>
                <w:szCs w:val="18"/>
                <w:lang/>
              </w:rPr>
              <w:t xml:space="preserve"> odnosno u kojoj mjeri se racionalno koriste </w:t>
            </w:r>
            <w:r>
              <w:rPr>
                <w:sz w:val="18"/>
                <w:szCs w:val="18"/>
                <w:lang/>
              </w:rPr>
              <w:t xml:space="preserve">donirana sredstva predviđena </w:t>
            </w:r>
            <w:r w:rsidRPr="00406887">
              <w:rPr>
                <w:sz w:val="18"/>
                <w:szCs w:val="18"/>
                <w:lang/>
              </w:rPr>
              <w:t xml:space="preserve">za ostvarenje postavljenih ciljeva </w:t>
            </w:r>
          </w:p>
          <w:p w:rsidR="009B6BCA" w:rsidRPr="00DC0B20" w:rsidRDefault="00945CE2" w:rsidP="009B6BCA">
            <w:pPr>
              <w:spacing w:after="0" w:line="240" w:lineRule="auto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UKUPAN PRIHOD</w:t>
            </w:r>
          </w:p>
          <w:p w:rsidR="009B6BCA" w:rsidRPr="00DC0B20" w:rsidRDefault="00DC0B20" w:rsidP="009B6BCA">
            <w:pPr>
              <w:spacing w:after="0" w:line="240" w:lineRule="auto"/>
              <w:rPr>
                <w:sz w:val="16"/>
                <w:szCs w:val="16"/>
                <w:lang/>
              </w:rPr>
            </w:pPr>
            <w:r w:rsidRPr="00DC0B20">
              <w:rPr>
                <w:sz w:val="16"/>
                <w:szCs w:val="16"/>
                <w:lang/>
              </w:rPr>
              <w:t>EKONOMIČNOST=----------------------------------</w:t>
            </w:r>
          </w:p>
          <w:p w:rsidR="00DC0B20" w:rsidRPr="009B6BCA" w:rsidRDefault="00945CE2" w:rsidP="009B6BCA">
            <w:pPr>
              <w:spacing w:after="0" w:line="240" w:lineRule="auto"/>
              <w:rPr>
                <w:lang/>
              </w:rPr>
            </w:pPr>
            <w:r>
              <w:rPr>
                <w:sz w:val="16"/>
                <w:szCs w:val="16"/>
                <w:lang/>
              </w:rPr>
              <w:t>UKUPAN RASHOD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C0B20" w:rsidRDefault="009D40A4" w:rsidP="001F5813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D40A4" w:rsidRPr="00CB0410" w:rsidTr="002837A9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Pr="00DC0B20" w:rsidRDefault="009D40A4" w:rsidP="00312F0F">
            <w:pPr>
              <w:spacing w:before="60" w:after="60"/>
              <w:rPr>
                <w:b/>
                <w:bCs/>
                <w:i/>
                <w:iCs/>
                <w:lang/>
              </w:rPr>
            </w:pPr>
            <w:r w:rsidRPr="00DC0B20">
              <w:rPr>
                <w:b/>
                <w:bCs/>
                <w:i/>
                <w:iCs/>
                <w:lang/>
              </w:rPr>
              <w:t>Izračun rentabilnosti:</w:t>
            </w:r>
          </w:p>
          <w:p w:rsidR="009D40A4" w:rsidRDefault="009D40A4" w:rsidP="009D40A4">
            <w:pPr>
              <w:spacing w:after="0" w:line="240" w:lineRule="auto"/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</w:pP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 xml:space="preserve">Ako je </w:t>
            </w: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 xml:space="preserve">poslovna djelatnost 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rentabilna, postoji mogućnost povećanja njezina kapitala i imovine</w:t>
            </w: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.</w:t>
            </w:r>
          </w:p>
          <w:p w:rsidR="009D40A4" w:rsidRDefault="009D40A4" w:rsidP="009D40A4">
            <w:pPr>
              <w:spacing w:after="0" w:line="240" w:lineRule="auto"/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</w:pP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A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 </w:t>
            </w:r>
            <w:r w:rsidRPr="009D40A4"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  <w:t>ako posluje s gubitkom, smanjuje se vrijednost njezine imovine i kapitala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 xml:space="preserve">. </w:t>
            </w:r>
          </w:p>
          <w:p w:rsidR="009D40A4" w:rsidRDefault="009D40A4" w:rsidP="009D40A4">
            <w:pPr>
              <w:spacing w:after="0" w:line="240" w:lineRule="auto"/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</w:pP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Ako p</w:t>
            </w: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oslovna djelatnost pos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luje bez neto-dobiti ili iskazuje gubitak, proglašava se nerentabilnim poslovnim subjektom.</w:t>
            </w:r>
            <w:r w:rsidRPr="009D40A4"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  <w:t> </w:t>
            </w:r>
          </w:p>
          <w:p w:rsidR="009D40A4" w:rsidRDefault="009D40A4" w:rsidP="009D40A4">
            <w:pPr>
              <w:spacing w:after="0" w:line="240" w:lineRule="auto"/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</w:pPr>
            <w:r w:rsidRPr="009D40A4"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  <w:t>Dugotrajno nerentabilno poslovanje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 dovodi do stečaja i u konačnici do likvidacije pravne osobe.</w:t>
            </w:r>
          </w:p>
          <w:p w:rsidR="009D40A4" w:rsidRPr="009D40A4" w:rsidRDefault="009D40A4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9D40A4">
              <w:rPr>
                <w:rFonts w:cstheme="minorHAnsi"/>
                <w:sz w:val="16"/>
                <w:szCs w:val="16"/>
                <w:lang w:val="pl-PL"/>
              </w:rPr>
              <w:t xml:space="preserve">                                IZNOS DOBITI</w:t>
            </w:r>
            <w:r w:rsidR="00945CE2">
              <w:rPr>
                <w:rFonts w:cstheme="minorHAnsi"/>
                <w:sz w:val="16"/>
                <w:szCs w:val="16"/>
                <w:lang w:val="pl-PL"/>
              </w:rPr>
              <w:t>/GUBITKA</w:t>
            </w:r>
          </w:p>
          <w:p w:rsidR="009D40A4" w:rsidRPr="009D40A4" w:rsidRDefault="009D40A4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9D40A4">
              <w:rPr>
                <w:rFonts w:cstheme="minorHAnsi"/>
                <w:sz w:val="16"/>
                <w:szCs w:val="16"/>
                <w:lang w:val="pl-PL"/>
              </w:rPr>
              <w:t>RENTABILNOST = --------------------------</w:t>
            </w:r>
          </w:p>
          <w:p w:rsidR="009D40A4" w:rsidRPr="009D40A4" w:rsidRDefault="009D40A4" w:rsidP="009D40A4">
            <w:pPr>
              <w:spacing w:after="0" w:line="240" w:lineRule="auto"/>
              <w:rPr>
                <w:rFonts w:cstheme="minorHAnsi"/>
                <w:sz w:val="18"/>
                <w:szCs w:val="18"/>
                <w:lang w:val="pl-PL"/>
              </w:rPr>
            </w:pPr>
            <w:r w:rsidRPr="009D40A4">
              <w:rPr>
                <w:rFonts w:cstheme="minorHAnsi"/>
                <w:sz w:val="16"/>
                <w:szCs w:val="16"/>
                <w:lang w:val="pl-PL"/>
              </w:rPr>
              <w:t xml:space="preserve">                                 IZNOS ULOŽENOG KAPITALA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D40A4" w:rsidRPr="00824DF3" w:rsidTr="002837A9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Pr="00F12773" w:rsidRDefault="009D40A4" w:rsidP="00312F0F">
            <w:pPr>
              <w:spacing w:before="60" w:after="60"/>
              <w:rPr>
                <w:b/>
                <w:bCs/>
                <w:i/>
                <w:iCs/>
                <w:lang/>
              </w:rPr>
            </w:pPr>
            <w:r w:rsidRPr="00F12773">
              <w:rPr>
                <w:b/>
                <w:bCs/>
                <w:i/>
                <w:iCs/>
                <w:lang/>
              </w:rPr>
              <w:t>Izračun produktivnosti:</w:t>
            </w:r>
          </w:p>
          <w:p w:rsidR="00DC0B20" w:rsidRDefault="00DC0B20" w:rsidP="00DC0B20">
            <w:pPr>
              <w:spacing w:after="0" w:line="240" w:lineRule="auto"/>
              <w:rPr>
                <w:lang w:val="hr-BA"/>
              </w:rPr>
            </w:pPr>
            <w:r w:rsidRPr="00DC0B20">
              <w:rPr>
                <w:b/>
                <w:bCs/>
                <w:lang w:val="hr-BA"/>
              </w:rPr>
              <w:t xml:space="preserve">Produktivnost </w:t>
            </w:r>
            <w:r w:rsidRPr="00DC0B20">
              <w:rPr>
                <w:lang w:val="hr-BA"/>
              </w:rPr>
              <w:t xml:space="preserve">je nastojanje da se datom količinom </w:t>
            </w:r>
            <w:r>
              <w:rPr>
                <w:lang w:val="hr-BA"/>
              </w:rPr>
              <w:t xml:space="preserve">ulaznih elemenata proizvodnje ili usluga </w:t>
            </w:r>
            <w:r w:rsidRPr="00DC0B20">
              <w:rPr>
                <w:lang w:val="hr-BA"/>
              </w:rPr>
              <w:t xml:space="preserve">ostvari maksimalna </w:t>
            </w:r>
            <w:r>
              <w:rPr>
                <w:lang w:val="hr-BA"/>
              </w:rPr>
              <w:t xml:space="preserve">učinkovitost odnosno </w:t>
            </w:r>
            <w:r w:rsidRPr="00DC0B20">
              <w:rPr>
                <w:lang w:val="hr-BA"/>
              </w:rPr>
              <w:t>količina proizvoda</w:t>
            </w:r>
            <w:r>
              <w:rPr>
                <w:lang w:val="hr-BA"/>
              </w:rPr>
              <w:t xml:space="preserve"> – definisanom vremenu i raspoloživoj tehnologiji rada.</w:t>
            </w:r>
          </w:p>
          <w:p w:rsidR="00DC0B20" w:rsidRPr="00DC0B20" w:rsidRDefault="00A1130D" w:rsidP="00DC0B20">
            <w:pPr>
              <w:spacing w:after="0" w:line="240" w:lineRule="auto"/>
              <w:rPr>
                <w:sz w:val="16"/>
                <w:szCs w:val="16"/>
                <w:lang w:val="hr-BA"/>
              </w:rPr>
            </w:pPr>
            <w:r>
              <w:rPr>
                <w:sz w:val="16"/>
                <w:szCs w:val="16"/>
                <w:lang w:val="hr-BA"/>
              </w:rPr>
              <w:t>KOLIČINA PROIZVODA ILI USLUGA</w:t>
            </w:r>
          </w:p>
          <w:p w:rsidR="00DC0B20" w:rsidRPr="00DC0B20" w:rsidRDefault="00DC0B20" w:rsidP="00DC0B20">
            <w:pPr>
              <w:spacing w:after="0" w:line="240" w:lineRule="auto"/>
              <w:rPr>
                <w:sz w:val="16"/>
                <w:szCs w:val="16"/>
                <w:lang/>
              </w:rPr>
            </w:pPr>
            <w:r w:rsidRPr="00DC0B20">
              <w:rPr>
                <w:sz w:val="16"/>
                <w:szCs w:val="16"/>
                <w:lang w:val="hr-BA"/>
              </w:rPr>
              <w:t>PRODUKTIVNOST=--------------------------------------------------</w:t>
            </w:r>
          </w:p>
          <w:p w:rsidR="009B6BCA" w:rsidRPr="00DC0B20" w:rsidRDefault="00A1130D" w:rsidP="00DC0B20">
            <w:pPr>
              <w:spacing w:after="0" w:line="240" w:lineRule="auto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KOLIČINA ULAZNIH RESURSA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D40A4" w:rsidRPr="00824DF3" w:rsidTr="002837A9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Default="009D40A4" w:rsidP="00312F0F">
            <w:pPr>
              <w:spacing w:before="60" w:after="60"/>
              <w:rPr>
                <w:lang/>
              </w:rPr>
            </w:pP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F263FC" w:rsidRPr="00DF6B5E" w:rsidTr="002837A9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pct35" w:color="auto" w:fill="auto"/>
          </w:tcPr>
          <w:p w:rsidR="00F263FC" w:rsidRPr="00F263FC" w:rsidRDefault="00F263FC" w:rsidP="002837A9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rFonts w:ascii="Arial" w:hAnsi="Arial" w:cs="Arial"/>
                <w:lang w:val="sr-Latn-CS"/>
              </w:rPr>
            </w:pPr>
            <w:r>
              <w:rPr>
                <w:b/>
                <w:sz w:val="28"/>
                <w:szCs w:val="28"/>
                <w:lang/>
              </w:rPr>
              <w:t>ZAKLJUČAK</w:t>
            </w:r>
          </w:p>
        </w:tc>
      </w:tr>
      <w:tr w:rsidR="00F263FC" w:rsidRPr="00DF6B5E" w:rsidTr="002837A9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F263FC" w:rsidRPr="00DF6B5E" w:rsidRDefault="00F263FC" w:rsidP="001F5813">
            <w:pPr>
              <w:rPr>
                <w:rFonts w:ascii="Arial" w:hAnsi="Arial" w:cs="Arial"/>
                <w:lang/>
              </w:rPr>
            </w:pPr>
          </w:p>
          <w:p w:rsidR="00F263FC" w:rsidRPr="00DF6B5E" w:rsidRDefault="00F263FC" w:rsidP="001F5813">
            <w:pPr>
              <w:rPr>
                <w:rFonts w:ascii="Arial" w:hAnsi="Arial" w:cs="Arial"/>
                <w:lang/>
              </w:rPr>
            </w:pPr>
          </w:p>
          <w:p w:rsidR="00F263FC" w:rsidRPr="00DF6B5E" w:rsidRDefault="00F263FC" w:rsidP="001F5813">
            <w:pPr>
              <w:rPr>
                <w:rFonts w:ascii="Arial" w:hAnsi="Arial" w:cs="Arial"/>
                <w:lang/>
              </w:rPr>
            </w:pPr>
          </w:p>
          <w:p w:rsidR="00F263FC" w:rsidRPr="00DF6B5E" w:rsidRDefault="00F263FC" w:rsidP="00F85D31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2837A9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2837A9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2837A9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2837A9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</w:tbl>
    <w:p w:rsidR="001C119F" w:rsidRDefault="001C119F" w:rsidP="001C119F"/>
    <w:p w:rsidR="00945CE2" w:rsidRDefault="00945CE2" w:rsidP="001C119F"/>
    <w:p w:rsidR="00F85D31" w:rsidRPr="008436C7" w:rsidRDefault="00F85D31" w:rsidP="001C119F">
      <w:pPr>
        <w:rPr>
          <w:b/>
          <w:lang w:val="pl-PL"/>
        </w:rPr>
      </w:pPr>
      <w:r w:rsidRPr="008436C7">
        <w:rPr>
          <w:b/>
          <w:lang w:val="pl-PL"/>
        </w:rPr>
        <w:t>U __________________,</w:t>
      </w:r>
      <w:r w:rsidRPr="008436C7">
        <w:rPr>
          <w:b/>
          <w:lang w:val="pl-PL"/>
        </w:rPr>
        <w:tab/>
      </w:r>
      <w:r w:rsidRPr="008436C7">
        <w:rPr>
          <w:b/>
          <w:lang w:val="pl-PL"/>
        </w:rPr>
        <w:tab/>
      </w:r>
      <w:r w:rsidRPr="008436C7">
        <w:rPr>
          <w:b/>
          <w:lang w:val="pl-PL"/>
        </w:rPr>
        <w:tab/>
        <w:t xml:space="preserve">POTPIS PODNOSIOCA </w:t>
      </w:r>
      <w:r w:rsidR="00D24E43" w:rsidRPr="008436C7">
        <w:rPr>
          <w:b/>
          <w:lang w:val="pl-PL"/>
        </w:rPr>
        <w:t>POSLOVNOG</w:t>
      </w:r>
      <w:r w:rsidRPr="008436C7">
        <w:rPr>
          <w:b/>
          <w:lang w:val="pl-PL"/>
        </w:rPr>
        <w:t xml:space="preserve"> PLANA</w:t>
      </w:r>
    </w:p>
    <w:p w:rsidR="00F85D31" w:rsidRPr="008436C7" w:rsidRDefault="00F85D31" w:rsidP="001C119F">
      <w:pPr>
        <w:rPr>
          <w:b/>
          <w:lang w:val="pl-PL"/>
        </w:rPr>
      </w:pPr>
      <w:r w:rsidRPr="008436C7">
        <w:rPr>
          <w:b/>
          <w:lang w:val="pl-PL"/>
        </w:rPr>
        <w:t>Datum: ________________</w:t>
      </w:r>
      <w:r w:rsidRPr="008436C7">
        <w:rPr>
          <w:b/>
          <w:lang w:val="pl-PL"/>
        </w:rPr>
        <w:tab/>
      </w:r>
      <w:r w:rsidRPr="008436C7">
        <w:rPr>
          <w:b/>
          <w:lang w:val="pl-PL"/>
        </w:rPr>
        <w:tab/>
      </w:r>
      <w:r w:rsidRPr="008436C7">
        <w:rPr>
          <w:b/>
          <w:lang w:val="pl-PL"/>
        </w:rPr>
        <w:tab/>
      </w:r>
      <w:r w:rsidRPr="008436C7">
        <w:rPr>
          <w:b/>
          <w:lang w:val="pl-PL"/>
        </w:rPr>
        <w:tab/>
        <w:t xml:space="preserve">       ______________________</w:t>
      </w:r>
    </w:p>
    <w:sectPr w:rsidR="00F85D31" w:rsidRPr="008436C7" w:rsidSect="006F2D41">
      <w:headerReference w:type="first" r:id="rId7"/>
      <w:pgSz w:w="11907" w:h="16839" w:code="9"/>
      <w:pgMar w:top="2160" w:right="1440" w:bottom="1440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F25" w:rsidRDefault="00EB6F25" w:rsidP="00FE770D">
      <w:pPr>
        <w:spacing w:after="0" w:line="240" w:lineRule="auto"/>
      </w:pPr>
      <w:r>
        <w:separator/>
      </w:r>
    </w:p>
  </w:endnote>
  <w:endnote w:type="continuationSeparator" w:id="1">
    <w:p w:rsidR="00EB6F25" w:rsidRDefault="00EB6F25" w:rsidP="00FE7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F25" w:rsidRDefault="00EB6F25" w:rsidP="00FE770D">
      <w:pPr>
        <w:spacing w:after="0" w:line="240" w:lineRule="auto"/>
      </w:pPr>
      <w:r>
        <w:separator/>
      </w:r>
    </w:p>
  </w:footnote>
  <w:footnote w:type="continuationSeparator" w:id="1">
    <w:p w:rsidR="00EB6F25" w:rsidRDefault="00EB6F25" w:rsidP="00FE7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99" w:rsidRDefault="00675799" w:rsidP="00675799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2380615</wp:posOffset>
          </wp:positionH>
          <wp:positionV relativeFrom="paragraph">
            <wp:posOffset>68580</wp:posOffset>
          </wp:positionV>
          <wp:extent cx="1111956" cy="392020"/>
          <wp:effectExtent l="0" t="0" r="0" b="8255"/>
          <wp:wrapNone/>
          <wp:docPr id="376166534" name="Picture 1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461651" name="Picture 1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956" cy="39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4624" behindDoc="1" locked="0" layoutInCell="1" allowOverlap="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59104" cy="728134"/>
          <wp:effectExtent l="0" t="0" r="8255" b="0"/>
          <wp:wrapNone/>
          <wp:docPr id="568795846" name="Picture 2" descr="A logo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998444" name="Picture 2" descr="A logo with a flag and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104" cy="728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column">
            <wp:posOffset>2533650</wp:posOffset>
          </wp:positionH>
          <wp:positionV relativeFrom="paragraph">
            <wp:posOffset>513715</wp:posOffset>
          </wp:positionV>
          <wp:extent cx="812800" cy="815114"/>
          <wp:effectExtent l="0" t="0" r="6350" b="4445"/>
          <wp:wrapNone/>
          <wp:docPr id="260003128" name="Picture 3" descr="A group of people in a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094257" name="Picture 3" descr="A group of people in a circ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5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>
          <wp:simplePos x="0" y="0"/>
          <wp:positionH relativeFrom="column">
            <wp:posOffset>5028565</wp:posOffset>
          </wp:positionH>
          <wp:positionV relativeFrom="paragraph">
            <wp:posOffset>34290</wp:posOffset>
          </wp:positionV>
          <wp:extent cx="1151185" cy="465491"/>
          <wp:effectExtent l="0" t="0" r="0" b="0"/>
          <wp:wrapNone/>
          <wp:docPr id="1039870963" name="Picture 4" descr="A yellow and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932649" name="Picture 4" descr="A yellow and red text on a black background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185" cy="465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799" w:rsidRDefault="006757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8B6"/>
    <w:multiLevelType w:val="multilevel"/>
    <w:tmpl w:val="B16AADA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BB00586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F9669DE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0B335FC"/>
    <w:multiLevelType w:val="hybridMultilevel"/>
    <w:tmpl w:val="FF74974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110FE"/>
    <w:multiLevelType w:val="multilevel"/>
    <w:tmpl w:val="B16AADA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E770D"/>
    <w:rsid w:val="0001581B"/>
    <w:rsid w:val="000173B1"/>
    <w:rsid w:val="000832A9"/>
    <w:rsid w:val="00102AE2"/>
    <w:rsid w:val="00156376"/>
    <w:rsid w:val="001739E9"/>
    <w:rsid w:val="00191274"/>
    <w:rsid w:val="001C119F"/>
    <w:rsid w:val="00206532"/>
    <w:rsid w:val="00211645"/>
    <w:rsid w:val="00215893"/>
    <w:rsid w:val="00230487"/>
    <w:rsid w:val="00235B86"/>
    <w:rsid w:val="00251CD5"/>
    <w:rsid w:val="00253D5C"/>
    <w:rsid w:val="0028287E"/>
    <w:rsid w:val="002837A9"/>
    <w:rsid w:val="00287AB4"/>
    <w:rsid w:val="002A4CCD"/>
    <w:rsid w:val="002B791A"/>
    <w:rsid w:val="002E3E96"/>
    <w:rsid w:val="00312F0F"/>
    <w:rsid w:val="00350EDE"/>
    <w:rsid w:val="0035636A"/>
    <w:rsid w:val="00366577"/>
    <w:rsid w:val="003726CF"/>
    <w:rsid w:val="0039325F"/>
    <w:rsid w:val="003B7A70"/>
    <w:rsid w:val="003D25E6"/>
    <w:rsid w:val="003D36A7"/>
    <w:rsid w:val="003F6626"/>
    <w:rsid w:val="00406887"/>
    <w:rsid w:val="004473DB"/>
    <w:rsid w:val="00487EA3"/>
    <w:rsid w:val="004A3E8E"/>
    <w:rsid w:val="00517D4F"/>
    <w:rsid w:val="00583FC3"/>
    <w:rsid w:val="005A6A92"/>
    <w:rsid w:val="005F68FF"/>
    <w:rsid w:val="00671D91"/>
    <w:rsid w:val="00675799"/>
    <w:rsid w:val="006A26E3"/>
    <w:rsid w:val="006C286B"/>
    <w:rsid w:val="006C4F85"/>
    <w:rsid w:val="006F2D41"/>
    <w:rsid w:val="006F5574"/>
    <w:rsid w:val="00722773"/>
    <w:rsid w:val="007348CA"/>
    <w:rsid w:val="00750EDB"/>
    <w:rsid w:val="0078448D"/>
    <w:rsid w:val="007D456F"/>
    <w:rsid w:val="007D4BDE"/>
    <w:rsid w:val="00824DF3"/>
    <w:rsid w:val="008330E7"/>
    <w:rsid w:val="008436C7"/>
    <w:rsid w:val="00866F73"/>
    <w:rsid w:val="008829A5"/>
    <w:rsid w:val="008A3D55"/>
    <w:rsid w:val="008A46A9"/>
    <w:rsid w:val="00902AAE"/>
    <w:rsid w:val="00914E60"/>
    <w:rsid w:val="00945CE2"/>
    <w:rsid w:val="00997040"/>
    <w:rsid w:val="009A72A1"/>
    <w:rsid w:val="009B6BCA"/>
    <w:rsid w:val="009C4256"/>
    <w:rsid w:val="009D40A4"/>
    <w:rsid w:val="009F4A6A"/>
    <w:rsid w:val="00A1130D"/>
    <w:rsid w:val="00A826C4"/>
    <w:rsid w:val="00AE3393"/>
    <w:rsid w:val="00AE34D1"/>
    <w:rsid w:val="00B87A1C"/>
    <w:rsid w:val="00B94181"/>
    <w:rsid w:val="00C92CBB"/>
    <w:rsid w:val="00CA6476"/>
    <w:rsid w:val="00CB0410"/>
    <w:rsid w:val="00CC0249"/>
    <w:rsid w:val="00D17AE9"/>
    <w:rsid w:val="00D24E43"/>
    <w:rsid w:val="00D3390C"/>
    <w:rsid w:val="00D33DA6"/>
    <w:rsid w:val="00D458B5"/>
    <w:rsid w:val="00D57C47"/>
    <w:rsid w:val="00D73AA8"/>
    <w:rsid w:val="00D901B4"/>
    <w:rsid w:val="00DB1885"/>
    <w:rsid w:val="00DC0B20"/>
    <w:rsid w:val="00DD3533"/>
    <w:rsid w:val="00E41CB4"/>
    <w:rsid w:val="00E765BF"/>
    <w:rsid w:val="00EA1DEB"/>
    <w:rsid w:val="00EB4177"/>
    <w:rsid w:val="00EB6F25"/>
    <w:rsid w:val="00EC3958"/>
    <w:rsid w:val="00EF0C72"/>
    <w:rsid w:val="00EF7339"/>
    <w:rsid w:val="00F12773"/>
    <w:rsid w:val="00F263FC"/>
    <w:rsid w:val="00F450BD"/>
    <w:rsid w:val="00F74165"/>
    <w:rsid w:val="00F85D31"/>
    <w:rsid w:val="00FB2FE8"/>
    <w:rsid w:val="00FE7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70D"/>
  </w:style>
  <w:style w:type="paragraph" w:styleId="Footer">
    <w:name w:val="footer"/>
    <w:basedOn w:val="Normal"/>
    <w:link w:val="Foot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70D"/>
  </w:style>
  <w:style w:type="character" w:customStyle="1" w:styleId="st">
    <w:name w:val="st"/>
    <w:basedOn w:val="DefaultParagraphFont"/>
    <w:rsid w:val="0035636A"/>
  </w:style>
  <w:style w:type="paragraph" w:styleId="ListParagraph">
    <w:name w:val="List Paragraph"/>
    <w:basedOn w:val="Normal"/>
    <w:uiPriority w:val="34"/>
    <w:qFormat/>
    <w:rsid w:val="003563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FE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9D40A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24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4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4D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DF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83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6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5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3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p\Desktop\Reintegracija%202\Memorandum_S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Memorandum_SRB</Template>
  <TotalTime>0</TotalTime>
  <Pages>9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</dc:creator>
  <cp:lastModifiedBy>aldijanad</cp:lastModifiedBy>
  <cp:revision>2</cp:revision>
  <cp:lastPrinted>2024-05-17T08:25:00Z</cp:lastPrinted>
  <dcterms:created xsi:type="dcterms:W3CDTF">2024-05-23T07:56:00Z</dcterms:created>
  <dcterms:modified xsi:type="dcterms:W3CDTF">2024-05-23T07:56:00Z</dcterms:modified>
</cp:coreProperties>
</file>